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0E70C" w14:textId="77777777" w:rsidR="00C655AD" w:rsidRDefault="008C7DF6">
      <w:r>
        <w:rPr>
          <w:noProof/>
          <w:lang w:eastAsia="en-GB"/>
        </w:rPr>
        <mc:AlternateContent>
          <mc:Choice Requires="wps">
            <w:drawing>
              <wp:anchor distT="0" distB="0" distL="114300" distR="114300" simplePos="0" relativeHeight="251656703" behindDoc="0" locked="0" layoutInCell="1" allowOverlap="1" wp14:anchorId="3C97E54C" wp14:editId="2A445AD2">
                <wp:simplePos x="0" y="0"/>
                <wp:positionH relativeFrom="page">
                  <wp:posOffset>-678180</wp:posOffset>
                </wp:positionH>
                <wp:positionV relativeFrom="paragraph">
                  <wp:posOffset>-1326515</wp:posOffset>
                </wp:positionV>
                <wp:extent cx="9098280" cy="6012180"/>
                <wp:effectExtent l="0" t="0" r="26670" b="26670"/>
                <wp:wrapNone/>
                <wp:docPr id="9" name="Rectangle 9"/>
                <wp:cNvGraphicFramePr/>
                <a:graphic xmlns:a="http://schemas.openxmlformats.org/drawingml/2006/main">
                  <a:graphicData uri="http://schemas.microsoft.com/office/word/2010/wordprocessingShape">
                    <wps:wsp>
                      <wps:cNvSpPr/>
                      <wps:spPr>
                        <a:xfrm>
                          <a:off x="0" y="0"/>
                          <a:ext cx="9098280" cy="60121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B384123" id="Rectangle 9" o:spid="_x0000_s1026" style="position:absolute;margin-left:-53.4pt;margin-top:-104.45pt;width:716.4pt;height:473.4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" strokecolor="#1f4d78 [1604]" strokeweight="1pt">
                <v:fill r:id="rId9" o:title="" recolor="t" rotate="t" type="frame"/>
                <w10:wrap anchorx="page"/>
              </v:rect>
            </w:pict>
          </mc:Fallback>
        </mc:AlternateContent>
      </w:r>
      <w:r>
        <w:rPr>
          <w:noProof/>
          <w:lang w:eastAsia="en-GB"/>
        </w:rPr>
        <w:drawing>
          <wp:anchor distT="0" distB="0" distL="114300" distR="114300" simplePos="0" relativeHeight="251656959" behindDoc="0" locked="0" layoutInCell="1" allowOverlap="1" wp14:anchorId="1B5CE556" wp14:editId="55D6CCD0">
            <wp:simplePos x="0" y="0"/>
            <wp:positionH relativeFrom="page">
              <wp:align>left</wp:align>
            </wp:positionH>
            <wp:positionV relativeFrom="paragraph">
              <wp:posOffset>-1141730</wp:posOffset>
            </wp:positionV>
            <wp:extent cx="7725410" cy="1092708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5410" cy="1092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B2E">
        <w:rPr>
          <w:noProof/>
          <w:lang w:eastAsia="en-GB"/>
        </w:rPr>
        <w:drawing>
          <wp:anchor distT="0" distB="0" distL="114300" distR="114300" simplePos="0" relativeHeight="251660288" behindDoc="1" locked="0" layoutInCell="1" allowOverlap="1" wp14:anchorId="2C7C26B9" wp14:editId="31E654E9">
            <wp:simplePos x="0" y="0"/>
            <wp:positionH relativeFrom="column">
              <wp:posOffset>-1493520</wp:posOffset>
            </wp:positionH>
            <wp:positionV relativeFrom="paragraph">
              <wp:posOffset>-2118360</wp:posOffset>
            </wp:positionV>
            <wp:extent cx="10698480" cy="7559040"/>
            <wp:effectExtent l="0" t="0" r="7620" b="3810"/>
            <wp:wrapNone/>
            <wp:docPr id="5" name="Picture 7" descr="C:\Users\CNE User\Downloads\Untitled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NE User\Downloads\Untitled desig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8480" cy="755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3FA" w:rsidRPr="003D03FA">
        <w:t xml:space="preserve"> </w:t>
      </w:r>
    </w:p>
    <w:p w14:paraId="74BC6FA1" w14:textId="77777777" w:rsidR="00A30DB2" w:rsidRPr="009D76FF" w:rsidRDefault="004B661B" w:rsidP="009D76FF">
      <w:pPr>
        <w:pStyle w:val="Heading1"/>
      </w:pPr>
      <w:bookmarkStart w:id="0" w:name="_Toc172633605"/>
      <w:r>
        <w:rPr>
          <w:noProof/>
          <w:lang w:eastAsia="en-GB"/>
        </w:rPr>
        <w:drawing>
          <wp:anchor distT="0" distB="0" distL="114300" distR="114300" simplePos="0" relativeHeight="251656192" behindDoc="0" locked="0" layoutInCell="1" allowOverlap="1" wp14:anchorId="6C542FFB" wp14:editId="74C19901">
            <wp:simplePos x="0" y="0"/>
            <wp:positionH relativeFrom="column">
              <wp:posOffset>4998720</wp:posOffset>
            </wp:positionH>
            <wp:positionV relativeFrom="paragraph">
              <wp:posOffset>7981315</wp:posOffset>
            </wp:positionV>
            <wp:extent cx="1322645" cy="793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E_LOGO_STRAPLINE_RGB_WHIT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2264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97">
        <w:rPr>
          <w:noProof/>
          <w:lang w:eastAsia="en-GB"/>
        </w:rPr>
        <mc:AlternateContent>
          <mc:Choice Requires="wps">
            <w:drawing>
              <wp:anchor distT="45720" distB="45720" distL="114300" distR="114300" simplePos="0" relativeHeight="251658240" behindDoc="0" locked="0" layoutInCell="1" allowOverlap="1" wp14:anchorId="4217C010" wp14:editId="242FF3AA">
                <wp:simplePos x="0" y="0"/>
                <wp:positionH relativeFrom="margin">
                  <wp:posOffset>-320040</wp:posOffset>
                </wp:positionH>
                <wp:positionV relativeFrom="paragraph">
                  <wp:posOffset>6594475</wp:posOffset>
                </wp:positionV>
                <wp:extent cx="5072380" cy="191325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1913255"/>
                        </a:xfrm>
                        <a:prstGeom prst="rect">
                          <a:avLst/>
                        </a:prstGeom>
                        <a:noFill/>
                        <a:ln w="9525">
                          <a:noFill/>
                          <a:miter lim="800000"/>
                          <a:headEnd/>
                          <a:tailEnd/>
                        </a:ln>
                      </wps:spPr>
                      <wps:txbx>
                        <w:txbxContent>
                          <w:p w14:paraId="66111F09" w14:textId="77777777" w:rsidR="006A1A3A" w:rsidRDefault="006A1A3A" w:rsidP="00985403">
                            <w:pPr>
                              <w:pStyle w:val="Subtitle"/>
                            </w:pPr>
                            <w:r>
                              <w:t xml:space="preserve">Contact: Chloe </w:t>
                            </w:r>
                            <w:proofErr w:type="spellStart"/>
                            <w:r>
                              <w:t>Maclellan</w:t>
                            </w:r>
                            <w:proofErr w:type="spellEnd"/>
                          </w:p>
                          <w:p w14:paraId="39E07F67" w14:textId="77777777" w:rsidR="006A1A3A" w:rsidRPr="00985403" w:rsidRDefault="006A1A3A" w:rsidP="00985403">
                            <w:pPr>
                              <w:pStyle w:val="Subtitle"/>
                            </w:pPr>
                            <w:r>
                              <w:t>Chloe.maclellan</w:t>
                            </w:r>
                            <w:r w:rsidRPr="00985403">
                              <w:t>@children-ne.org.uk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59B732B" id="_x0000_t202" coordsize="21600,21600" o:spt="202" path="m,l,21600r21600,l21600,xe">
                <v:stroke joinstyle="miter"/>
                <v:path gradientshapeok="t" o:connecttype="rect"/>
              </v:shapetype>
              <v:shape id="Text Box 6" o:spid="_x0000_s1026" type="#_x0000_t202" style="position:absolute;margin-left:-25.2pt;margin-top:519.25pt;width:399.4pt;height:150.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" filled="f" stroked="f">
                <v:textbox>
                  <w:txbxContent>
                    <w:p w:rsidR="006A1A3A" w:rsidRDefault="006A1A3A" w:rsidP="00985403">
                      <w:pPr>
                        <w:pStyle w:val="Subtitle"/>
                      </w:pPr>
                      <w:r>
                        <w:t>Contact: Chloe Maclellan</w:t>
                      </w:r>
                    </w:p>
                    <w:p w:rsidR="006A1A3A" w:rsidRPr="00985403" w:rsidRDefault="006A1A3A" w:rsidP="00985403">
                      <w:pPr>
                        <w:pStyle w:val="Subtitle"/>
                      </w:pPr>
                      <w:r>
                        <w:t>Chloe.maclellan</w:t>
                      </w:r>
                      <w:r w:rsidRPr="00985403">
                        <w:t>@children-ne.org.uk</w:t>
                      </w:r>
                    </w:p>
                  </w:txbxContent>
                </v:textbox>
                <w10:wrap anchorx="margin"/>
              </v:shape>
            </w:pict>
          </mc:Fallback>
        </mc:AlternateContent>
      </w:r>
      <w:r w:rsidR="008A0397">
        <w:rPr>
          <w:noProof/>
          <w:lang w:eastAsia="en-GB"/>
        </w:rPr>
        <mc:AlternateContent>
          <mc:Choice Requires="wps">
            <w:drawing>
              <wp:anchor distT="45720" distB="45720" distL="114300" distR="114300" simplePos="0" relativeHeight="251657216" behindDoc="0" locked="0" layoutInCell="1" allowOverlap="1" wp14:anchorId="5EA39008" wp14:editId="43D9637D">
                <wp:simplePos x="0" y="0"/>
                <wp:positionH relativeFrom="margin">
                  <wp:posOffset>-363220</wp:posOffset>
                </wp:positionH>
                <wp:positionV relativeFrom="paragraph">
                  <wp:posOffset>4974590</wp:posOffset>
                </wp:positionV>
                <wp:extent cx="6184900" cy="156972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569720"/>
                        </a:xfrm>
                        <a:prstGeom prst="rect">
                          <a:avLst/>
                        </a:prstGeom>
                        <a:noFill/>
                        <a:ln w="9525">
                          <a:noFill/>
                          <a:miter lim="800000"/>
                          <a:headEnd/>
                          <a:tailEnd/>
                        </a:ln>
                      </wps:spPr>
                      <wps:txbx>
                        <w:txbxContent>
                          <w:p w14:paraId="16B5B79A" w14:textId="77777777" w:rsidR="006A1A3A" w:rsidRPr="00007E40" w:rsidRDefault="006A1A3A" w:rsidP="00007E40">
                            <w:pPr>
                              <w:pStyle w:val="Title"/>
                            </w:pPr>
                            <w:r w:rsidRPr="00007E40">
                              <w:t>Poverty Proofing©</w:t>
                            </w:r>
                          </w:p>
                          <w:p w14:paraId="54513FB9" w14:textId="12A38E4F" w:rsidR="006A1A3A" w:rsidRPr="00007E40" w:rsidRDefault="007A76F8" w:rsidP="00007E40">
                            <w:pPr>
                              <w:pStyle w:val="Title"/>
                            </w:pPr>
                            <w:r>
                              <w:t xml:space="preserve">Information </w:t>
                            </w:r>
                            <w:r w:rsidR="009D0F5F">
                              <w:t>for libraries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A39008" id="_x0000_t202" coordsize="21600,21600" o:spt="202" path="m,l,21600r21600,l21600,xe">
                <v:stroke joinstyle="miter"/>
                <v:path gradientshapeok="t" o:connecttype="rect"/>
              </v:shapetype>
              <v:shape id="Text Box 20" o:spid="_x0000_s1027" type="#_x0000_t202" style="position:absolute;margin-left:-28.6pt;margin-top:391.7pt;width:487pt;height:123.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" filled="f" stroked="f">
                <v:textbox>
                  <w:txbxContent>
                    <w:p w14:paraId="16B5B79A" w14:textId="77777777" w:rsidR="006A1A3A" w:rsidRPr="00007E40" w:rsidRDefault="006A1A3A" w:rsidP="00007E40">
                      <w:pPr>
                        <w:pStyle w:val="Title"/>
                      </w:pPr>
                      <w:r w:rsidRPr="00007E40">
                        <w:t>Poverty Proofing©</w:t>
                      </w:r>
                    </w:p>
                    <w:p w14:paraId="54513FB9" w14:textId="12A38E4F" w:rsidR="006A1A3A" w:rsidRPr="00007E40" w:rsidRDefault="007A76F8" w:rsidP="00007E40">
                      <w:pPr>
                        <w:pStyle w:val="Title"/>
                      </w:pPr>
                      <w:r>
                        <w:t xml:space="preserve">Information </w:t>
                      </w:r>
                      <w:r w:rsidR="009D0F5F">
                        <w:t>for libraries</w:t>
                      </w:r>
                      <w:bookmarkStart w:id="2" w:name="_GoBack"/>
                      <w:bookmarkEnd w:id="2"/>
                    </w:p>
                  </w:txbxContent>
                </v:textbox>
                <w10:wrap type="square" anchorx="margin"/>
              </v:shape>
            </w:pict>
          </mc:Fallback>
        </mc:AlternateContent>
      </w:r>
      <w:r w:rsidR="00D52B2E">
        <w:rPr>
          <w:noProof/>
          <w:lang w:eastAsia="en-GB"/>
        </w:rPr>
        <mc:AlternateContent>
          <mc:Choice Requires="wps">
            <w:drawing>
              <wp:anchor distT="0" distB="0" distL="114300" distR="114300" simplePos="0" relativeHeight="251659264" behindDoc="0" locked="0" layoutInCell="1" allowOverlap="1" wp14:anchorId="05CA916C" wp14:editId="47399C00">
                <wp:simplePos x="0" y="0"/>
                <wp:positionH relativeFrom="column">
                  <wp:posOffset>-363220</wp:posOffset>
                </wp:positionH>
                <wp:positionV relativeFrom="paragraph">
                  <wp:posOffset>6546850</wp:posOffset>
                </wp:positionV>
                <wp:extent cx="4724400" cy="21590"/>
                <wp:effectExtent l="0" t="0" r="0" b="1651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0" cy="21590"/>
                        </a:xfrm>
                        <a:prstGeom prst="line">
                          <a:avLst/>
                        </a:prstGeom>
                        <a:noFill/>
                        <a:ln w="6350" cap="flat" cmpd="sng" algn="ctr">
                          <a:solidFill>
                            <a:srgbClr val="74D1EA"/>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9923DA4" id="Straight Connector 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515.5pt" to="343.4pt,5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" strokecolor="#74d1ea" strokeweight=".5pt">
                <v:stroke joinstyle="miter"/>
                <o:lock v:ext="edit" shapetype="f"/>
              </v:line>
            </w:pict>
          </mc:Fallback>
        </mc:AlternateContent>
      </w:r>
      <w:r w:rsidR="00C655AD">
        <w:br w:type="page"/>
      </w:r>
      <w:bookmarkEnd w:id="0"/>
    </w:p>
    <w:p w14:paraId="7C135D23" w14:textId="77777777" w:rsidR="00985403" w:rsidRDefault="00985403" w:rsidP="00985403">
      <w:pPr>
        <w:pStyle w:val="Heading1"/>
      </w:pPr>
      <w:bookmarkStart w:id="1" w:name="_Toc172633611"/>
      <w:r w:rsidRPr="009D5C42">
        <w:lastRenderedPageBreak/>
        <w:t>Introduction</w:t>
      </w:r>
      <w:bookmarkEnd w:id="1"/>
    </w:p>
    <w:p w14:paraId="0DE8FCFB" w14:textId="77777777" w:rsidR="00985403" w:rsidRPr="00985403" w:rsidRDefault="00985403" w:rsidP="00985403">
      <w:pPr>
        <w:spacing w:line="276" w:lineRule="auto"/>
        <w:jc w:val="both"/>
        <w:rPr>
          <w:rFonts w:ascii="Arial" w:hAnsi="Arial" w:cs="Arial"/>
          <w:color w:val="3B3838"/>
        </w:rPr>
      </w:pPr>
    </w:p>
    <w:p w14:paraId="3E3DE700" w14:textId="5120571B" w:rsidR="007A76F8" w:rsidRPr="008C7DF6" w:rsidRDefault="00985403" w:rsidP="00DF52D0">
      <w:pPr>
        <w:pStyle w:val="BodyText1"/>
      </w:pPr>
      <w:r>
        <w:t xml:space="preserve">This </w:t>
      </w:r>
      <w:r w:rsidR="007C6C08">
        <w:t xml:space="preserve">information document </w:t>
      </w:r>
      <w:r w:rsidRPr="00D15D4F">
        <w:t>contains a brief introduction t</w:t>
      </w:r>
      <w:r w:rsidR="00DF52D0">
        <w:t>o the</w:t>
      </w:r>
      <w:r w:rsidR="007A76F8">
        <w:t xml:space="preserve"> Poverty Proofing© process, which </w:t>
      </w:r>
      <w:r w:rsidR="00484E41">
        <w:t>will give you an overview</w:t>
      </w:r>
      <w:r w:rsidR="007A76F8">
        <w:t xml:space="preserve"> of what is required of a setting in order to take part in Poverty Proofing. </w:t>
      </w:r>
      <w:r w:rsidR="008C7DF6">
        <w:t xml:space="preserve"> </w:t>
      </w:r>
      <w:r w:rsidRPr="00D15D4F">
        <w:t xml:space="preserve"> </w:t>
      </w:r>
    </w:p>
    <w:p w14:paraId="67D3BF38" w14:textId="77777777" w:rsidR="00985403" w:rsidRDefault="00EA391F" w:rsidP="00EA391F">
      <w:pPr>
        <w:pStyle w:val="Heading1"/>
      </w:pPr>
      <w:bookmarkStart w:id="2" w:name="_Toc172633615"/>
      <w:r>
        <w:t>Poverty Proofing©</w:t>
      </w:r>
      <w:bookmarkEnd w:id="2"/>
      <w:r w:rsidR="006A1A3A">
        <w:t xml:space="preserve"> </w:t>
      </w:r>
      <w:r w:rsidR="007A76F8">
        <w:t xml:space="preserve">The Process </w:t>
      </w:r>
      <w:r w:rsidR="006A1A3A">
        <w:t xml:space="preserve"> </w:t>
      </w:r>
    </w:p>
    <w:p w14:paraId="415BA77A" w14:textId="77777777" w:rsidR="00EA391F" w:rsidRPr="00EA391F" w:rsidRDefault="00EA391F" w:rsidP="00EA391F"/>
    <w:p w14:paraId="7434CEE1" w14:textId="77777777" w:rsidR="007A76F8" w:rsidRDefault="007A76F8" w:rsidP="0082272E">
      <w:pPr>
        <w:pStyle w:val="BodyText1"/>
        <w:rPr>
          <w:b/>
        </w:rPr>
      </w:pPr>
      <w:r>
        <w:rPr>
          <w:b/>
        </w:rPr>
        <w:t xml:space="preserve">Staff Training </w:t>
      </w:r>
    </w:p>
    <w:p w14:paraId="28F18C98" w14:textId="77777777" w:rsidR="00F507AD" w:rsidRDefault="00F507AD" w:rsidP="0082272E">
      <w:pPr>
        <w:pStyle w:val="BodyText1"/>
      </w:pPr>
      <w:r>
        <w:t xml:space="preserve">Children North East’s </w:t>
      </w:r>
      <w:r w:rsidR="00985403" w:rsidRPr="00D15D4F">
        <w:t>Poverty</w:t>
      </w:r>
      <w:r w:rsidR="00985403">
        <w:t xml:space="preserve"> Proofing© </w:t>
      </w:r>
      <w:r>
        <w:t xml:space="preserve">Staff Training, </w:t>
      </w:r>
      <w:r w:rsidR="00CE2AAE">
        <w:t xml:space="preserve">has a proven record in supporting staff in developing their understanding and awareness of the difficulties some of their visitors may experience. </w:t>
      </w:r>
    </w:p>
    <w:p w14:paraId="55AB6AA0" w14:textId="77777777" w:rsidR="00F507AD" w:rsidRPr="00F507AD" w:rsidRDefault="00F507AD" w:rsidP="00F507AD">
      <w:pPr>
        <w:pStyle w:val="BodyText1"/>
      </w:pPr>
      <w:r w:rsidRPr="00F507AD">
        <w:t>The</w:t>
      </w:r>
      <w:r w:rsidR="00CE2AAE">
        <w:t>re are</w:t>
      </w:r>
      <w:r w:rsidRPr="00F507AD">
        <w:t xml:space="preserve"> two main </w:t>
      </w:r>
      <w:r w:rsidR="00CE2AAE">
        <w:t xml:space="preserve">aims of this training are </w:t>
      </w:r>
      <w:r w:rsidRPr="00F507AD">
        <w:t>that</w:t>
      </w:r>
      <w:r w:rsidR="00CE2AAE">
        <w:t>;</w:t>
      </w:r>
      <w:r w:rsidRPr="00F507AD">
        <w:t xml:space="preserve"> staff have an understanding and an empathy for families </w:t>
      </w:r>
      <w:r w:rsidR="00CE2AAE">
        <w:t xml:space="preserve">experiencing </w:t>
      </w:r>
      <w:r w:rsidRPr="00F507AD">
        <w:t>the effects of poverty, and that staff start to understand and unpick the impact poverty may have on the accessibility of their work through an exploration of:</w:t>
      </w:r>
    </w:p>
    <w:p w14:paraId="2C2659F0" w14:textId="77777777" w:rsidR="00F507AD" w:rsidRPr="00F507AD" w:rsidRDefault="00F507AD" w:rsidP="00CE2AAE">
      <w:pPr>
        <w:pStyle w:val="BodyText1"/>
        <w:numPr>
          <w:ilvl w:val="0"/>
          <w:numId w:val="13"/>
        </w:numPr>
      </w:pPr>
      <w:r w:rsidRPr="00F507AD">
        <w:t>Who CNE are and why this work</w:t>
      </w:r>
      <w:r w:rsidR="00F2104E">
        <w:t xml:space="preserve"> matters nationally and locally</w:t>
      </w:r>
    </w:p>
    <w:p w14:paraId="56550F8C" w14:textId="77777777" w:rsidR="00F507AD" w:rsidRPr="00F507AD" w:rsidRDefault="00CE2AAE" w:rsidP="00CE2AAE">
      <w:pPr>
        <w:pStyle w:val="BodyText1"/>
        <w:numPr>
          <w:ilvl w:val="0"/>
          <w:numId w:val="13"/>
        </w:numPr>
      </w:pPr>
      <w:r>
        <w:t>The definitions of poverty</w:t>
      </w:r>
    </w:p>
    <w:p w14:paraId="18425304" w14:textId="77777777" w:rsidR="00F507AD" w:rsidRDefault="00CE2AAE" w:rsidP="00CE2AAE">
      <w:pPr>
        <w:pStyle w:val="BodyText1"/>
        <w:numPr>
          <w:ilvl w:val="0"/>
          <w:numId w:val="13"/>
        </w:numPr>
      </w:pPr>
      <w:r>
        <w:t>An e</w:t>
      </w:r>
      <w:r w:rsidR="00F507AD" w:rsidRPr="00F507AD">
        <w:t xml:space="preserve">xploration of the root causes and consequences of poverty </w:t>
      </w:r>
    </w:p>
    <w:p w14:paraId="43777C2C" w14:textId="77777777" w:rsidR="00F2104E" w:rsidRPr="00F507AD" w:rsidRDefault="00F2104E" w:rsidP="00CE2AAE">
      <w:pPr>
        <w:pStyle w:val="BodyText1"/>
        <w:numPr>
          <w:ilvl w:val="0"/>
          <w:numId w:val="13"/>
        </w:numPr>
      </w:pPr>
      <w:r>
        <w:t>How poverty impacts on engagement with arts, cultural and heritage experiences for families</w:t>
      </w:r>
    </w:p>
    <w:p w14:paraId="59E374E8" w14:textId="77777777" w:rsidR="00F507AD" w:rsidRDefault="00F507AD" w:rsidP="00CE2AAE">
      <w:pPr>
        <w:pStyle w:val="BodyText1"/>
        <w:numPr>
          <w:ilvl w:val="0"/>
          <w:numId w:val="13"/>
        </w:numPr>
      </w:pPr>
      <w:r w:rsidRPr="00F507AD">
        <w:t>Beginning to identify the inadvertent barriers faced by those experiencing poverty</w:t>
      </w:r>
    </w:p>
    <w:p w14:paraId="0608C8B8" w14:textId="77777777" w:rsidR="007A76F8" w:rsidRDefault="007A76F8" w:rsidP="007A76F8">
      <w:pPr>
        <w:pStyle w:val="BodyText1"/>
        <w:rPr>
          <w:b/>
        </w:rPr>
      </w:pPr>
      <w:r>
        <w:rPr>
          <w:b/>
        </w:rPr>
        <w:t xml:space="preserve">Scoping </w:t>
      </w:r>
    </w:p>
    <w:p w14:paraId="1A08E58E" w14:textId="5E9ADBB1" w:rsidR="00E801EA" w:rsidRDefault="00E801EA" w:rsidP="00E801EA">
      <w:pPr>
        <w:pStyle w:val="BodyText1"/>
      </w:pPr>
      <w:r w:rsidRPr="002832C8">
        <w:t>The scoping exercise is</w:t>
      </w:r>
      <w:r>
        <w:t xml:space="preserve"> utilised</w:t>
      </w:r>
      <w:r w:rsidRPr="002832C8">
        <w:t xml:space="preserve"> to </w:t>
      </w:r>
      <w:r>
        <w:t>build on the understanding of the</w:t>
      </w:r>
      <w:r w:rsidRPr="002832C8">
        <w:t xml:space="preserve"> work delivered </w:t>
      </w:r>
      <w:r>
        <w:t xml:space="preserve">at the organisation. The delivery team </w:t>
      </w:r>
      <w:r w:rsidRPr="002832C8">
        <w:t>spend</w:t>
      </w:r>
      <w:r>
        <w:t xml:space="preserve">s time at the organisation/s </w:t>
      </w:r>
      <w:r w:rsidRPr="002832C8">
        <w:t xml:space="preserve">and will speak to </w:t>
      </w:r>
      <w:r>
        <w:t xml:space="preserve">a wide range of staff from </w:t>
      </w:r>
      <w:r w:rsidR="009D0F5F">
        <w:t>front line workers to managers,</w:t>
      </w:r>
      <w:r>
        <w:t xml:space="preserve"> this can be done as a whole group or small groups to reduce staff time needed</w:t>
      </w:r>
      <w:r w:rsidRPr="002832C8">
        <w:t xml:space="preserve">. A large part of this scoping phase will include understanding the local processes </w:t>
      </w:r>
      <w:r>
        <w:t xml:space="preserve">are used </w:t>
      </w:r>
      <w:r w:rsidR="009D0F5F">
        <w:t>such as marketing and communications</w:t>
      </w:r>
      <w:r w:rsidRPr="002832C8">
        <w:t xml:space="preserve">, </w:t>
      </w:r>
      <w:r w:rsidR="009D0F5F">
        <w:t xml:space="preserve">service priorities, local partnerships </w:t>
      </w:r>
      <w:r w:rsidRPr="002832C8">
        <w:t>and current engagement with families who live in poverty.</w:t>
      </w:r>
      <w:r w:rsidRPr="00AE41F3">
        <w:t xml:space="preserve"> </w:t>
      </w:r>
    </w:p>
    <w:p w14:paraId="625B4097" w14:textId="77777777" w:rsidR="007A76F8" w:rsidRPr="00E801EA" w:rsidRDefault="00E801EA" w:rsidP="00E801EA">
      <w:pPr>
        <w:pStyle w:val="BodyText1"/>
      </w:pPr>
      <w:r>
        <w:lastRenderedPageBreak/>
        <w:t xml:space="preserve">This will also provide some bespoke and specific lines of enquiry for the following consultation phase. </w:t>
      </w:r>
    </w:p>
    <w:p w14:paraId="61C9D00C" w14:textId="77777777" w:rsidR="007A76F8" w:rsidRDefault="007A76F8" w:rsidP="007A76F8">
      <w:pPr>
        <w:pStyle w:val="BodyText1"/>
        <w:rPr>
          <w:b/>
        </w:rPr>
      </w:pPr>
      <w:r>
        <w:rPr>
          <w:b/>
        </w:rPr>
        <w:t xml:space="preserve">Consultation in setting </w:t>
      </w:r>
    </w:p>
    <w:p w14:paraId="163F4B7B" w14:textId="77777777" w:rsidR="00E801EA" w:rsidRPr="002832C8" w:rsidRDefault="00E801EA" w:rsidP="00E801EA">
      <w:pPr>
        <w:pStyle w:val="BodyText1"/>
      </w:pPr>
      <w:r w:rsidRPr="002832C8">
        <w:t>The initial phase of consultation is with current users of the organisation. This will be carried out within all delivery sectors of the organisation and will consist of utilising the following methods:</w:t>
      </w:r>
    </w:p>
    <w:p w14:paraId="153F6F79" w14:textId="5C2D4E6F" w:rsidR="00E801EA" w:rsidRPr="002832C8" w:rsidRDefault="00E801EA" w:rsidP="00E801EA">
      <w:pPr>
        <w:pStyle w:val="BodyText1"/>
      </w:pPr>
      <w:r w:rsidRPr="002832C8">
        <w:t>Focus groups</w:t>
      </w:r>
      <w:r>
        <w:t xml:space="preserve"> – established groups of visitors e.g. </w:t>
      </w:r>
      <w:proofErr w:type="spellStart"/>
      <w:r w:rsidR="009D0F5F">
        <w:t>Rhymetime</w:t>
      </w:r>
      <w:proofErr w:type="spellEnd"/>
      <w:r w:rsidR="009D0F5F">
        <w:t xml:space="preserve"> attendees, families using out of school clubs and other regular groups</w:t>
      </w:r>
      <w:r>
        <w:t xml:space="preserve">. </w:t>
      </w:r>
    </w:p>
    <w:p w14:paraId="3DA43ADE" w14:textId="4E1D0BA5" w:rsidR="007A76F8" w:rsidRPr="00E801EA" w:rsidRDefault="00E801EA" w:rsidP="00E801EA">
      <w:pPr>
        <w:pStyle w:val="BodyText1"/>
      </w:pPr>
      <w:r w:rsidRPr="002832C8">
        <w:t>One to one discussions</w:t>
      </w:r>
      <w:r>
        <w:t xml:space="preserve"> – wit</w:t>
      </w:r>
      <w:r w:rsidR="009D0F5F">
        <w:t xml:space="preserve">h passing visitors in the café and other areas of the building. </w:t>
      </w:r>
    </w:p>
    <w:p w14:paraId="60731C2E" w14:textId="77777777" w:rsidR="007A76F8" w:rsidRDefault="007A76F8" w:rsidP="007A76F8">
      <w:pPr>
        <w:pStyle w:val="BodyText1"/>
        <w:rPr>
          <w:b/>
        </w:rPr>
      </w:pPr>
      <w:r>
        <w:rPr>
          <w:b/>
        </w:rPr>
        <w:t xml:space="preserve">Community Consultation </w:t>
      </w:r>
    </w:p>
    <w:p w14:paraId="3B0D0021" w14:textId="77777777" w:rsidR="007A76F8" w:rsidRDefault="00E801EA" w:rsidP="00E801EA">
      <w:pPr>
        <w:pStyle w:val="BodyText1"/>
      </w:pPr>
      <w:r w:rsidRPr="00E801EA">
        <w:t>The specific focus of this phase of consultation is to engage with children and families who are living in poverty, and who live within key communities in the area that have higher levels of poverty, to understand why they do not access the cultural offer. To achieve this CNE will work with partners including VCS organisations, schools and health organisations using a similar methodology as above.</w:t>
      </w:r>
    </w:p>
    <w:p w14:paraId="7CCACFA5" w14:textId="77777777" w:rsidR="004D7D39" w:rsidRPr="00E801EA" w:rsidRDefault="004D7D39" w:rsidP="00E801EA">
      <w:pPr>
        <w:pStyle w:val="BodyText1"/>
      </w:pPr>
      <w:r>
        <w:t xml:space="preserve">‘Mystery shoppers’ will also be supported in attending a library, for the first time to give honest feedback of their experience. These families will be identified during the community consultations. </w:t>
      </w:r>
    </w:p>
    <w:p w14:paraId="0B8CEF18" w14:textId="77777777" w:rsidR="007A76F8" w:rsidRDefault="007A76F8" w:rsidP="007A76F8">
      <w:pPr>
        <w:pStyle w:val="BodyText1"/>
        <w:rPr>
          <w:b/>
        </w:rPr>
      </w:pPr>
      <w:r>
        <w:rPr>
          <w:b/>
        </w:rPr>
        <w:t xml:space="preserve">Feedback and Report </w:t>
      </w:r>
    </w:p>
    <w:p w14:paraId="38BD32D4" w14:textId="77777777" w:rsidR="007A76F8" w:rsidRPr="00E801EA" w:rsidRDefault="00E801EA" w:rsidP="00E801EA">
      <w:pPr>
        <w:pStyle w:val="BodyText1"/>
      </w:pPr>
      <w:r w:rsidRPr="00E801EA">
        <w:t xml:space="preserve">At the end of the consultation phases a comprehensive report with recommendations will be </w:t>
      </w:r>
      <w:r w:rsidRPr="00E801EA">
        <w:rPr>
          <w:rStyle w:val="BodyText1Char"/>
          <w:shd w:val="clear" w:color="auto" w:fill="auto"/>
        </w:rPr>
        <w:t>produced. Discussion points will be presented back to the senior management / commissioners as part of a scheduled feedback session. As part of this phase, the delivery team will consult with senior management on the most appropriate strategic questions and recommendations to overcome the barriers to engagement that have been identified through this process.</w:t>
      </w:r>
      <w:r w:rsidRPr="00E801EA">
        <w:t xml:space="preserve"> </w:t>
      </w:r>
    </w:p>
    <w:p w14:paraId="4D53B0F4" w14:textId="77777777" w:rsidR="007A76F8" w:rsidRDefault="007A76F8" w:rsidP="007A76F8">
      <w:pPr>
        <w:pStyle w:val="BodyText1"/>
        <w:rPr>
          <w:b/>
        </w:rPr>
      </w:pPr>
      <w:r>
        <w:rPr>
          <w:b/>
        </w:rPr>
        <w:t xml:space="preserve">Review </w:t>
      </w:r>
    </w:p>
    <w:p w14:paraId="1EB8547D" w14:textId="77777777" w:rsidR="00CE2D24" w:rsidRPr="004D7D39" w:rsidRDefault="00CE2D24" w:rsidP="00CE2D24">
      <w:pPr>
        <w:pStyle w:val="BodyText1"/>
        <w:rPr>
          <w:b/>
          <w:sz w:val="28"/>
        </w:rPr>
      </w:pPr>
      <w:r w:rsidRPr="004D7D39">
        <w:t>Following the completion of the work, CNE will initiate the process to look at the changes and impact that have occurred and re-connect with some of the initial focus groups to foster discussion on the impacts made by the process. This is something that can be offered on an annual basis.</w:t>
      </w:r>
    </w:p>
    <w:p w14:paraId="208DFCB4" w14:textId="77777777" w:rsidR="009D76FF" w:rsidRPr="00D52B2E" w:rsidRDefault="009D76FF" w:rsidP="0082272E">
      <w:pPr>
        <w:pStyle w:val="BodyText1"/>
        <w:ind w:left="0"/>
      </w:pPr>
    </w:p>
    <w:p w14:paraId="02244F33" w14:textId="77777777" w:rsidR="009D5C42" w:rsidRDefault="00DA345F" w:rsidP="004D7D39">
      <w:pPr>
        <w:pStyle w:val="Heading2"/>
      </w:pPr>
      <w:bookmarkStart w:id="3" w:name="_Toc172633621"/>
      <w:r>
        <w:lastRenderedPageBreak/>
        <w:t xml:space="preserve">Poverty Proofing© </w:t>
      </w:r>
      <w:bookmarkEnd w:id="3"/>
      <w:r w:rsidR="007A76F8">
        <w:t>Timings</w:t>
      </w:r>
      <w:r w:rsidR="009D76FF">
        <w:t xml:space="preserve"> </w:t>
      </w:r>
    </w:p>
    <w:p w14:paraId="45FF07C8" w14:textId="13944698" w:rsidR="00FF5A67" w:rsidRPr="00FF5A67" w:rsidRDefault="00FF5A67" w:rsidP="00FF5A67">
      <w:pPr>
        <w:pStyle w:val="BodyText1"/>
      </w:pPr>
      <w:r>
        <w:t>In order for us to streamline</w:t>
      </w:r>
      <w:r w:rsidR="00484E41">
        <w:t xml:space="preserve"> the process and make it as straightforward as possible, it is </w:t>
      </w:r>
      <w:r>
        <w:t xml:space="preserve">best to have a </w:t>
      </w:r>
      <w:r w:rsidR="00484E41">
        <w:t xml:space="preserve">named </w:t>
      </w:r>
      <w:r>
        <w:t>contact from each library</w:t>
      </w:r>
      <w:r w:rsidR="00484E41">
        <w:t xml:space="preserve"> within the service</w:t>
      </w:r>
      <w:r>
        <w:t xml:space="preserve"> to </w:t>
      </w:r>
      <w:r w:rsidR="00484E41">
        <w:t>arrange</w:t>
      </w:r>
      <w:r>
        <w:t xml:space="preserve"> their consultation day </w:t>
      </w:r>
      <w:r w:rsidR="00484E41">
        <w:t>directly with them.</w:t>
      </w:r>
      <w:r>
        <w:t xml:space="preserve"> </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831"/>
        <w:gridCol w:w="1415"/>
        <w:gridCol w:w="1274"/>
        <w:gridCol w:w="2506"/>
      </w:tblGrid>
      <w:tr w:rsidR="007A76F8" w:rsidRPr="00A30DB2" w14:paraId="7D92D233" w14:textId="77777777" w:rsidTr="004D7D39">
        <w:trPr>
          <w:trHeight w:val="530"/>
        </w:trPr>
        <w:tc>
          <w:tcPr>
            <w:tcW w:w="2122" w:type="pct"/>
            <w:tcBorders>
              <w:top w:val="single" w:sz="4" w:space="0" w:color="5B9BD5"/>
              <w:left w:val="nil"/>
              <w:bottom w:val="single" w:sz="4" w:space="0" w:color="5B9BD5"/>
              <w:right w:val="nil"/>
            </w:tcBorders>
            <w:shd w:val="clear" w:color="auto" w:fill="2E4075"/>
            <w:vAlign w:val="center"/>
          </w:tcPr>
          <w:p w14:paraId="63DA5C99" w14:textId="77777777" w:rsidR="007A76F8" w:rsidRPr="00A30DB2" w:rsidRDefault="007A76F8" w:rsidP="006A1A3A">
            <w:pPr>
              <w:spacing w:line="276" w:lineRule="auto"/>
              <w:jc w:val="center"/>
              <w:rPr>
                <w:rFonts w:ascii="VAG Rounded Std Thin" w:hAnsi="VAG Rounded Std Thin" w:cs="Arial"/>
                <w:color w:val="FFFFFF"/>
                <w:sz w:val="24"/>
                <w:szCs w:val="24"/>
              </w:rPr>
            </w:pPr>
            <w:r w:rsidRPr="00A30DB2">
              <w:rPr>
                <w:rFonts w:ascii="VAG Rounded Std Thin" w:hAnsi="VAG Rounded Std Thin" w:cs="Arial"/>
                <w:b/>
                <w:bCs/>
                <w:color w:val="FFFFFF"/>
                <w:sz w:val="24"/>
                <w:szCs w:val="24"/>
              </w:rPr>
              <w:t>Poverty Proofing Model</w:t>
            </w:r>
          </w:p>
        </w:tc>
        <w:tc>
          <w:tcPr>
            <w:tcW w:w="784" w:type="pct"/>
            <w:tcBorders>
              <w:top w:val="single" w:sz="4" w:space="0" w:color="5B9BD5"/>
              <w:left w:val="nil"/>
              <w:bottom w:val="single" w:sz="4" w:space="0" w:color="5B9BD5"/>
              <w:right w:val="nil"/>
            </w:tcBorders>
            <w:shd w:val="clear" w:color="auto" w:fill="2E4075"/>
          </w:tcPr>
          <w:p w14:paraId="4B1F3B5D" w14:textId="77777777" w:rsidR="007A76F8" w:rsidRDefault="007A76F8" w:rsidP="006A1A3A">
            <w:pPr>
              <w:spacing w:line="276" w:lineRule="auto"/>
              <w:jc w:val="center"/>
              <w:rPr>
                <w:rFonts w:ascii="VAG Rounded Std Thin" w:hAnsi="VAG Rounded Std Thin" w:cs="Arial"/>
                <w:b/>
                <w:bCs/>
                <w:color w:val="FFFFFF"/>
                <w:sz w:val="24"/>
                <w:szCs w:val="24"/>
              </w:rPr>
            </w:pPr>
            <w:r>
              <w:rPr>
                <w:rFonts w:ascii="VAG Rounded Std Thin" w:hAnsi="VAG Rounded Std Thin" w:cs="Arial"/>
                <w:b/>
                <w:bCs/>
                <w:color w:val="FFFFFF"/>
                <w:sz w:val="24"/>
                <w:szCs w:val="24"/>
              </w:rPr>
              <w:t>Timeline</w:t>
            </w:r>
          </w:p>
        </w:tc>
        <w:tc>
          <w:tcPr>
            <w:tcW w:w="706" w:type="pct"/>
            <w:tcBorders>
              <w:top w:val="single" w:sz="4" w:space="0" w:color="5B9BD5"/>
              <w:left w:val="nil"/>
              <w:bottom w:val="single" w:sz="4" w:space="0" w:color="5B9BD5"/>
              <w:right w:val="nil"/>
            </w:tcBorders>
            <w:shd w:val="clear" w:color="auto" w:fill="2E4075"/>
            <w:vAlign w:val="center"/>
          </w:tcPr>
          <w:p w14:paraId="08353A34" w14:textId="77777777" w:rsidR="007A76F8" w:rsidRPr="00A30DB2" w:rsidRDefault="007A76F8" w:rsidP="006A1A3A">
            <w:pPr>
              <w:spacing w:line="276" w:lineRule="auto"/>
              <w:jc w:val="center"/>
              <w:rPr>
                <w:rFonts w:ascii="VAG Rounded Std Thin" w:hAnsi="VAG Rounded Std Thin" w:cs="Arial"/>
                <w:color w:val="FFFFFF"/>
                <w:sz w:val="24"/>
                <w:szCs w:val="24"/>
              </w:rPr>
            </w:pPr>
            <w:r>
              <w:rPr>
                <w:rFonts w:ascii="VAG Rounded Std Thin" w:hAnsi="VAG Rounded Std Thin" w:cs="Arial"/>
                <w:b/>
                <w:bCs/>
                <w:color w:val="FFFFFF"/>
                <w:sz w:val="24"/>
                <w:szCs w:val="24"/>
              </w:rPr>
              <w:t xml:space="preserve">Days </w:t>
            </w:r>
          </w:p>
        </w:tc>
        <w:tc>
          <w:tcPr>
            <w:tcW w:w="1388" w:type="pct"/>
            <w:tcBorders>
              <w:top w:val="single" w:sz="4" w:space="0" w:color="5B9BD5"/>
              <w:left w:val="nil"/>
              <w:bottom w:val="single" w:sz="4" w:space="0" w:color="5B9BD5"/>
              <w:right w:val="nil"/>
            </w:tcBorders>
            <w:shd w:val="clear" w:color="auto" w:fill="2E4075"/>
          </w:tcPr>
          <w:p w14:paraId="7D068114" w14:textId="387C57C0" w:rsidR="007A76F8" w:rsidRDefault="00484E41" w:rsidP="006A1A3A">
            <w:pPr>
              <w:spacing w:line="276" w:lineRule="auto"/>
              <w:jc w:val="center"/>
              <w:rPr>
                <w:rFonts w:ascii="VAG Rounded Std Thin" w:hAnsi="VAG Rounded Std Thin" w:cs="Arial"/>
                <w:b/>
                <w:bCs/>
                <w:color w:val="FFFFFF"/>
                <w:sz w:val="24"/>
                <w:szCs w:val="24"/>
              </w:rPr>
            </w:pPr>
            <w:r>
              <w:rPr>
                <w:rFonts w:ascii="VAG Rounded Std Thin" w:hAnsi="VAG Rounded Std Thin" w:cs="Arial"/>
                <w:b/>
                <w:bCs/>
                <w:color w:val="FFFFFF"/>
                <w:sz w:val="24"/>
                <w:szCs w:val="24"/>
              </w:rPr>
              <w:t xml:space="preserve">Library </w:t>
            </w:r>
            <w:r w:rsidR="007A76F8">
              <w:rPr>
                <w:rFonts w:ascii="VAG Rounded Std Thin" w:hAnsi="VAG Rounded Std Thin" w:cs="Arial"/>
                <w:b/>
                <w:bCs/>
                <w:color w:val="FFFFFF"/>
                <w:sz w:val="24"/>
                <w:szCs w:val="24"/>
              </w:rPr>
              <w:t>Staff time</w:t>
            </w:r>
          </w:p>
        </w:tc>
      </w:tr>
      <w:tr w:rsidR="007A76F8" w:rsidRPr="00A30DB2" w14:paraId="09EE1BCC" w14:textId="77777777" w:rsidTr="004D7D39">
        <w:trPr>
          <w:trHeight w:val="1224"/>
        </w:trPr>
        <w:tc>
          <w:tcPr>
            <w:tcW w:w="2122" w:type="pct"/>
            <w:shd w:val="clear" w:color="auto" w:fill="auto"/>
            <w:vAlign w:val="center"/>
          </w:tcPr>
          <w:p w14:paraId="0496EB23" w14:textId="77777777" w:rsidR="007A76F8" w:rsidRPr="00A30DB2" w:rsidRDefault="007A76F8" w:rsidP="006A1A3A">
            <w:pPr>
              <w:spacing w:line="276" w:lineRule="auto"/>
              <w:rPr>
                <w:rFonts w:ascii="VAG Rounded Std Thin" w:hAnsi="VAG Rounded Std Thin" w:cs="Arial"/>
                <w:color w:val="2E4075"/>
                <w:sz w:val="24"/>
                <w:szCs w:val="24"/>
              </w:rPr>
            </w:pPr>
            <w:r>
              <w:rPr>
                <w:rFonts w:ascii="VAG Rounded Std Thin" w:hAnsi="VAG Rounded Std Thin" w:cs="Arial"/>
                <w:color w:val="2E4075"/>
                <w:sz w:val="24"/>
                <w:szCs w:val="24"/>
              </w:rPr>
              <w:t xml:space="preserve">Staff training – Poverty Awareness Raising </w:t>
            </w:r>
          </w:p>
        </w:tc>
        <w:tc>
          <w:tcPr>
            <w:tcW w:w="784" w:type="pct"/>
          </w:tcPr>
          <w:p w14:paraId="2CC753E4"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Month 1 </w:t>
            </w:r>
          </w:p>
        </w:tc>
        <w:tc>
          <w:tcPr>
            <w:tcW w:w="706" w:type="pct"/>
            <w:shd w:val="clear" w:color="auto" w:fill="auto"/>
            <w:vAlign w:val="center"/>
          </w:tcPr>
          <w:p w14:paraId="75EA11D0" w14:textId="77777777" w:rsidR="004D7D39" w:rsidRDefault="004D7D39"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3 sessions</w:t>
            </w:r>
          </w:p>
          <w:p w14:paraId="2FBA5D69" w14:textId="77777777" w:rsidR="004D7D39" w:rsidRDefault="004D7D39" w:rsidP="006A1A3A">
            <w:pPr>
              <w:spacing w:line="276" w:lineRule="auto"/>
              <w:rPr>
                <w:rFonts w:ascii="VAG Rounded Std Thin" w:hAnsi="VAG Rounded Std Thin" w:cs="Arial"/>
                <w:bCs/>
                <w:color w:val="2E4075"/>
                <w:sz w:val="24"/>
                <w:szCs w:val="24"/>
              </w:rPr>
            </w:pPr>
          </w:p>
          <w:p w14:paraId="1B9E60EF" w14:textId="77777777" w:rsidR="007A76F8" w:rsidRPr="00A30DB2"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2.5 hours training session for all staff </w:t>
            </w:r>
          </w:p>
        </w:tc>
        <w:tc>
          <w:tcPr>
            <w:tcW w:w="1388" w:type="pct"/>
          </w:tcPr>
          <w:p w14:paraId="25F977DC"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2.5 hours</w:t>
            </w:r>
          </w:p>
          <w:p w14:paraId="6E77EDE3" w14:textId="77777777" w:rsidR="007A76F8" w:rsidRDefault="007A76F8" w:rsidP="004D7D39">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(all staff</w:t>
            </w:r>
            <w:r w:rsidR="004D7D39">
              <w:rPr>
                <w:rFonts w:ascii="VAG Rounded Std Thin" w:hAnsi="VAG Rounded Std Thin" w:cs="Arial"/>
                <w:bCs/>
                <w:color w:val="2E4075"/>
                <w:sz w:val="24"/>
                <w:szCs w:val="24"/>
              </w:rPr>
              <w:t xml:space="preserve"> to attend one session with three</w:t>
            </w:r>
            <w:bookmarkStart w:id="4" w:name="_GoBack"/>
            <w:bookmarkEnd w:id="4"/>
            <w:r w:rsidR="004D7D39">
              <w:rPr>
                <w:rFonts w:ascii="VAG Rounded Std Thin" w:hAnsi="VAG Rounded Std Thin" w:cs="Arial"/>
                <w:bCs/>
                <w:color w:val="2E4075"/>
                <w:sz w:val="24"/>
                <w:szCs w:val="24"/>
              </w:rPr>
              <w:t xml:space="preserve"> dates and times available)</w:t>
            </w:r>
            <w:r>
              <w:rPr>
                <w:rFonts w:ascii="VAG Rounded Std Thin" w:hAnsi="VAG Rounded Std Thin" w:cs="Arial"/>
                <w:bCs/>
                <w:color w:val="2E4075"/>
                <w:sz w:val="24"/>
                <w:szCs w:val="24"/>
              </w:rPr>
              <w:t xml:space="preserve"> </w:t>
            </w:r>
          </w:p>
        </w:tc>
      </w:tr>
      <w:tr w:rsidR="007A76F8" w:rsidRPr="00A30DB2" w14:paraId="7FC4DE9B" w14:textId="77777777" w:rsidTr="004D7D39">
        <w:trPr>
          <w:trHeight w:val="933"/>
        </w:trPr>
        <w:tc>
          <w:tcPr>
            <w:tcW w:w="2122" w:type="pct"/>
            <w:shd w:val="clear" w:color="auto" w:fill="auto"/>
            <w:vAlign w:val="center"/>
          </w:tcPr>
          <w:p w14:paraId="0EAD1E2E"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Scoping</w:t>
            </w:r>
          </w:p>
          <w:p w14:paraId="226B7F9D" w14:textId="77777777" w:rsidR="007A76F8" w:rsidRPr="009D76FF"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Including Staff Consults (could be done in bulk in a meeting 1-2 hours for all staff to be consulted) </w:t>
            </w:r>
          </w:p>
        </w:tc>
        <w:tc>
          <w:tcPr>
            <w:tcW w:w="784" w:type="pct"/>
          </w:tcPr>
          <w:p w14:paraId="110B66A8" w14:textId="77777777" w:rsidR="007A76F8" w:rsidRPr="00A30DB2"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Month 1 </w:t>
            </w:r>
          </w:p>
        </w:tc>
        <w:tc>
          <w:tcPr>
            <w:tcW w:w="706" w:type="pct"/>
            <w:shd w:val="clear" w:color="auto" w:fill="auto"/>
            <w:vAlign w:val="center"/>
          </w:tcPr>
          <w:p w14:paraId="7D6DEC7B" w14:textId="77777777" w:rsidR="007A76F8" w:rsidRPr="00A30DB2" w:rsidRDefault="004D7D39"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5</w:t>
            </w:r>
          </w:p>
        </w:tc>
        <w:tc>
          <w:tcPr>
            <w:tcW w:w="1388" w:type="pct"/>
          </w:tcPr>
          <w:p w14:paraId="7D162663" w14:textId="77777777" w:rsidR="004D7D39" w:rsidRDefault="00FF5A67"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1/2-hour</w:t>
            </w:r>
            <w:r w:rsidR="004D7D39">
              <w:rPr>
                <w:rFonts w:ascii="VAG Rounded Std Thin" w:hAnsi="VAG Rounded Std Thin" w:cs="Arial"/>
                <w:bCs/>
                <w:color w:val="2E4075"/>
                <w:sz w:val="24"/>
                <w:szCs w:val="24"/>
              </w:rPr>
              <w:t xml:space="preserve"> </w:t>
            </w:r>
            <w:r>
              <w:rPr>
                <w:rFonts w:ascii="VAG Rounded Std Thin" w:hAnsi="VAG Rounded Std Thin" w:cs="Arial"/>
                <w:bCs/>
                <w:color w:val="2E4075"/>
                <w:sz w:val="24"/>
                <w:szCs w:val="24"/>
              </w:rPr>
              <w:t>k</w:t>
            </w:r>
            <w:r w:rsidR="004D7D39">
              <w:rPr>
                <w:rFonts w:ascii="VAG Rounded Std Thin" w:hAnsi="VAG Rounded Std Thin" w:cs="Arial"/>
                <w:bCs/>
                <w:color w:val="2E4075"/>
                <w:sz w:val="24"/>
                <w:szCs w:val="24"/>
              </w:rPr>
              <w:t xml:space="preserve">ey staff </w:t>
            </w:r>
            <w:r>
              <w:rPr>
                <w:rFonts w:ascii="VAG Rounded Std Thin" w:hAnsi="VAG Rounded Std Thin" w:cs="Arial"/>
                <w:bCs/>
                <w:color w:val="2E4075"/>
                <w:sz w:val="24"/>
                <w:szCs w:val="24"/>
              </w:rPr>
              <w:t>at each library</w:t>
            </w:r>
          </w:p>
          <w:p w14:paraId="55CB9FF8" w14:textId="77777777" w:rsidR="007A76F8" w:rsidRDefault="00FF5A67" w:rsidP="00FF5A67">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1/2 hour </w:t>
            </w:r>
            <w:r w:rsidR="007A76F8">
              <w:rPr>
                <w:rFonts w:ascii="VAG Rounded Std Thin" w:hAnsi="VAG Rounded Std Thin" w:cs="Arial"/>
                <w:bCs/>
                <w:color w:val="2E4075"/>
                <w:sz w:val="24"/>
                <w:szCs w:val="24"/>
              </w:rPr>
              <w:t>lead contact</w:t>
            </w:r>
            <w:r>
              <w:rPr>
                <w:rFonts w:ascii="VAG Rounded Std Thin" w:hAnsi="VAG Rounded Std Thin" w:cs="Arial"/>
                <w:bCs/>
                <w:color w:val="2E4075"/>
                <w:sz w:val="24"/>
                <w:szCs w:val="24"/>
              </w:rPr>
              <w:t xml:space="preserve"> in each library </w:t>
            </w:r>
          </w:p>
        </w:tc>
      </w:tr>
      <w:tr w:rsidR="007A76F8" w:rsidRPr="00A30DB2" w14:paraId="72E4DB1B" w14:textId="77777777" w:rsidTr="004D7D39">
        <w:trPr>
          <w:trHeight w:val="901"/>
        </w:trPr>
        <w:tc>
          <w:tcPr>
            <w:tcW w:w="2122" w:type="pct"/>
            <w:shd w:val="clear" w:color="auto" w:fill="auto"/>
            <w:vAlign w:val="center"/>
          </w:tcPr>
          <w:p w14:paraId="3E9CE7A1"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Setting consultation </w:t>
            </w:r>
          </w:p>
        </w:tc>
        <w:tc>
          <w:tcPr>
            <w:tcW w:w="784" w:type="pct"/>
          </w:tcPr>
          <w:p w14:paraId="246EE721" w14:textId="77777777" w:rsidR="007A76F8" w:rsidRPr="00A30DB2"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Month 1-2</w:t>
            </w:r>
          </w:p>
        </w:tc>
        <w:tc>
          <w:tcPr>
            <w:tcW w:w="706" w:type="pct"/>
            <w:shd w:val="clear" w:color="auto" w:fill="auto"/>
            <w:vAlign w:val="center"/>
          </w:tcPr>
          <w:p w14:paraId="4DA59615" w14:textId="77777777" w:rsidR="007A76F8" w:rsidRPr="00A30DB2" w:rsidRDefault="004D7D39"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9</w:t>
            </w:r>
          </w:p>
        </w:tc>
        <w:tc>
          <w:tcPr>
            <w:tcW w:w="1388" w:type="pct"/>
          </w:tcPr>
          <w:p w14:paraId="647B8D33"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Lead contact</w:t>
            </w:r>
            <w:r w:rsidR="00FF5A67">
              <w:rPr>
                <w:rFonts w:ascii="VAG Rounded Std Thin" w:hAnsi="VAG Rounded Std Thin" w:cs="Arial"/>
                <w:bCs/>
                <w:color w:val="2E4075"/>
                <w:sz w:val="24"/>
                <w:szCs w:val="24"/>
              </w:rPr>
              <w:t xml:space="preserve">s to confirm a day or ½ day depending on size of library </w:t>
            </w:r>
          </w:p>
        </w:tc>
      </w:tr>
      <w:tr w:rsidR="007A76F8" w:rsidRPr="00A30DB2" w14:paraId="1B7DB9AE" w14:textId="77777777" w:rsidTr="004D7D39">
        <w:trPr>
          <w:trHeight w:val="901"/>
        </w:trPr>
        <w:tc>
          <w:tcPr>
            <w:tcW w:w="2122" w:type="pct"/>
            <w:shd w:val="clear" w:color="auto" w:fill="auto"/>
            <w:vAlign w:val="center"/>
          </w:tcPr>
          <w:p w14:paraId="50B68522"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Community consultation</w:t>
            </w:r>
          </w:p>
        </w:tc>
        <w:tc>
          <w:tcPr>
            <w:tcW w:w="784" w:type="pct"/>
          </w:tcPr>
          <w:p w14:paraId="051E399B" w14:textId="77777777" w:rsidR="007A76F8" w:rsidRPr="00A30DB2"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Month 1-3</w:t>
            </w:r>
          </w:p>
        </w:tc>
        <w:tc>
          <w:tcPr>
            <w:tcW w:w="706" w:type="pct"/>
            <w:shd w:val="clear" w:color="auto" w:fill="auto"/>
            <w:vAlign w:val="center"/>
          </w:tcPr>
          <w:p w14:paraId="73949106" w14:textId="77777777" w:rsidR="007A76F8" w:rsidRPr="00A30DB2"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5</w:t>
            </w:r>
          </w:p>
        </w:tc>
        <w:tc>
          <w:tcPr>
            <w:tcW w:w="1388" w:type="pct"/>
          </w:tcPr>
          <w:p w14:paraId="258C8958"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N/A</w:t>
            </w:r>
          </w:p>
        </w:tc>
      </w:tr>
      <w:tr w:rsidR="007A76F8" w:rsidRPr="00A30DB2" w14:paraId="13C0BB07" w14:textId="77777777" w:rsidTr="004D7D39">
        <w:trPr>
          <w:trHeight w:val="901"/>
        </w:trPr>
        <w:tc>
          <w:tcPr>
            <w:tcW w:w="2122" w:type="pct"/>
            <w:shd w:val="clear" w:color="auto" w:fill="auto"/>
            <w:vAlign w:val="center"/>
          </w:tcPr>
          <w:p w14:paraId="41491157"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Feedback and report </w:t>
            </w:r>
          </w:p>
        </w:tc>
        <w:tc>
          <w:tcPr>
            <w:tcW w:w="784" w:type="pct"/>
          </w:tcPr>
          <w:p w14:paraId="2B2B1B3C" w14:textId="77777777" w:rsidR="007A76F8" w:rsidRPr="00A30DB2"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Month 3-4</w:t>
            </w:r>
          </w:p>
        </w:tc>
        <w:tc>
          <w:tcPr>
            <w:tcW w:w="706" w:type="pct"/>
            <w:shd w:val="clear" w:color="auto" w:fill="auto"/>
            <w:vAlign w:val="center"/>
          </w:tcPr>
          <w:p w14:paraId="2FC0A477" w14:textId="77777777" w:rsidR="007A76F8" w:rsidRPr="00A30DB2" w:rsidRDefault="004D7D39"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3</w:t>
            </w:r>
          </w:p>
        </w:tc>
        <w:tc>
          <w:tcPr>
            <w:tcW w:w="1388" w:type="pct"/>
          </w:tcPr>
          <w:p w14:paraId="0C7230A4"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3 hours (SLT and Lead contact) </w:t>
            </w:r>
          </w:p>
        </w:tc>
      </w:tr>
      <w:tr w:rsidR="007A76F8" w:rsidRPr="00A30DB2" w14:paraId="55CB4796" w14:textId="77777777" w:rsidTr="004D7D39">
        <w:trPr>
          <w:trHeight w:val="901"/>
        </w:trPr>
        <w:tc>
          <w:tcPr>
            <w:tcW w:w="2122" w:type="pct"/>
            <w:shd w:val="clear" w:color="auto" w:fill="auto"/>
            <w:vAlign w:val="center"/>
          </w:tcPr>
          <w:p w14:paraId="63D3BEE7"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Review </w:t>
            </w:r>
          </w:p>
        </w:tc>
        <w:tc>
          <w:tcPr>
            <w:tcW w:w="784" w:type="pct"/>
          </w:tcPr>
          <w:p w14:paraId="4D4F8912" w14:textId="77777777" w:rsidR="007A76F8" w:rsidRDefault="007A76F8"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Month 10-12</w:t>
            </w:r>
          </w:p>
          <w:p w14:paraId="7F4A599E" w14:textId="77777777" w:rsidR="007A4072" w:rsidRPr="00A30DB2" w:rsidRDefault="007A4072"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 </w:t>
            </w:r>
          </w:p>
        </w:tc>
        <w:tc>
          <w:tcPr>
            <w:tcW w:w="706" w:type="pct"/>
            <w:shd w:val="clear" w:color="auto" w:fill="auto"/>
            <w:vAlign w:val="center"/>
          </w:tcPr>
          <w:p w14:paraId="625CF9AF" w14:textId="77777777" w:rsidR="007A76F8" w:rsidRPr="00A30DB2" w:rsidRDefault="004D7D39" w:rsidP="006A1A3A">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5</w:t>
            </w:r>
          </w:p>
        </w:tc>
        <w:tc>
          <w:tcPr>
            <w:tcW w:w="1388" w:type="pct"/>
          </w:tcPr>
          <w:p w14:paraId="23E38F02" w14:textId="77777777" w:rsidR="007A76F8" w:rsidRDefault="00FF5A67" w:rsidP="007A76F8">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1/2 hour - </w:t>
            </w:r>
            <w:proofErr w:type="gramStart"/>
            <w:r>
              <w:rPr>
                <w:rFonts w:ascii="VAG Rounded Std Thin" w:hAnsi="VAG Rounded Std Thin" w:cs="Arial"/>
                <w:bCs/>
                <w:color w:val="2E4075"/>
                <w:sz w:val="24"/>
                <w:szCs w:val="24"/>
              </w:rPr>
              <w:t>1 hour</w:t>
            </w:r>
            <w:proofErr w:type="gramEnd"/>
            <w:r w:rsidR="007A76F8">
              <w:rPr>
                <w:rFonts w:ascii="VAG Rounded Std Thin" w:hAnsi="VAG Rounded Std Thin" w:cs="Arial"/>
                <w:bCs/>
                <w:color w:val="2E4075"/>
                <w:sz w:val="24"/>
                <w:szCs w:val="24"/>
              </w:rPr>
              <w:t xml:space="preserve"> staff </w:t>
            </w:r>
          </w:p>
          <w:p w14:paraId="6BF210CC" w14:textId="77777777" w:rsidR="007A76F8" w:rsidRDefault="007A76F8" w:rsidP="007A76F8">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2 hours lead contact </w:t>
            </w:r>
          </w:p>
          <w:p w14:paraId="407B507B" w14:textId="77777777" w:rsidR="007A76F8" w:rsidRPr="007A76F8" w:rsidRDefault="007A76F8" w:rsidP="007A76F8">
            <w:pPr>
              <w:spacing w:line="276" w:lineRule="auto"/>
              <w:rPr>
                <w:rFonts w:ascii="VAG Rounded Std Thin" w:hAnsi="VAG Rounded Std Thin" w:cs="Arial"/>
                <w:bCs/>
                <w:color w:val="2E4075"/>
                <w:sz w:val="24"/>
                <w:szCs w:val="24"/>
              </w:rPr>
            </w:pPr>
            <w:r>
              <w:rPr>
                <w:rFonts w:ascii="VAG Rounded Std Thin" w:hAnsi="VAG Rounded Std Thin" w:cs="Arial"/>
                <w:bCs/>
                <w:color w:val="2E4075"/>
                <w:sz w:val="24"/>
                <w:szCs w:val="24"/>
              </w:rPr>
              <w:t xml:space="preserve">2 hours SLT </w:t>
            </w:r>
          </w:p>
        </w:tc>
      </w:tr>
      <w:tr w:rsidR="007A76F8" w:rsidRPr="00A30DB2" w14:paraId="54B2AA18" w14:textId="77777777" w:rsidTr="004D7D39">
        <w:trPr>
          <w:trHeight w:val="523"/>
        </w:trPr>
        <w:tc>
          <w:tcPr>
            <w:tcW w:w="2122" w:type="pct"/>
            <w:shd w:val="clear" w:color="auto" w:fill="2E4075"/>
            <w:vAlign w:val="center"/>
          </w:tcPr>
          <w:p w14:paraId="72863B94" w14:textId="77777777" w:rsidR="007A76F8" w:rsidRPr="009D76FF" w:rsidRDefault="007A76F8" w:rsidP="009D76FF">
            <w:pPr>
              <w:spacing w:before="240" w:after="0" w:line="276" w:lineRule="auto"/>
              <w:jc w:val="center"/>
              <w:rPr>
                <w:rFonts w:ascii="VAG Rounded Std Thin" w:hAnsi="VAG Rounded Std Thin" w:cs="Arial"/>
                <w:color w:val="FFFFFF" w:themeColor="background1"/>
                <w:sz w:val="24"/>
                <w:szCs w:val="24"/>
              </w:rPr>
            </w:pPr>
            <w:r w:rsidRPr="009D76FF">
              <w:rPr>
                <w:rFonts w:ascii="VAG Rounded Std Thin" w:hAnsi="VAG Rounded Std Thin" w:cs="Arial"/>
                <w:color w:val="FFFFFF" w:themeColor="background1"/>
                <w:sz w:val="24"/>
                <w:szCs w:val="24"/>
              </w:rPr>
              <w:t>Total (per session)</w:t>
            </w:r>
          </w:p>
        </w:tc>
        <w:tc>
          <w:tcPr>
            <w:tcW w:w="784" w:type="pct"/>
            <w:shd w:val="clear" w:color="auto" w:fill="2E4075"/>
          </w:tcPr>
          <w:p w14:paraId="22A880CC" w14:textId="77777777" w:rsidR="007A76F8" w:rsidRPr="009D76FF" w:rsidRDefault="007A4072" w:rsidP="009D76FF">
            <w:pPr>
              <w:spacing w:before="240" w:line="276" w:lineRule="auto"/>
              <w:jc w:val="center"/>
              <w:rPr>
                <w:rFonts w:ascii="VAG Rounded Std Thin" w:hAnsi="VAG Rounded Std Thin" w:cs="Arial"/>
                <w:bCs/>
                <w:color w:val="FFFFFF" w:themeColor="background1"/>
                <w:sz w:val="24"/>
                <w:szCs w:val="24"/>
              </w:rPr>
            </w:pPr>
            <w:r>
              <w:rPr>
                <w:rFonts w:ascii="VAG Rounded Std Thin" w:hAnsi="VAG Rounded Std Thin" w:cs="Arial"/>
                <w:bCs/>
                <w:color w:val="FFFFFF" w:themeColor="background1"/>
                <w:sz w:val="24"/>
                <w:szCs w:val="24"/>
              </w:rPr>
              <w:t>12 month</w:t>
            </w:r>
          </w:p>
        </w:tc>
        <w:tc>
          <w:tcPr>
            <w:tcW w:w="706" w:type="pct"/>
            <w:shd w:val="clear" w:color="auto" w:fill="2E4075"/>
            <w:vAlign w:val="center"/>
          </w:tcPr>
          <w:p w14:paraId="3561D878" w14:textId="77777777" w:rsidR="007A76F8" w:rsidRPr="009D76FF" w:rsidRDefault="004D7D39" w:rsidP="009D76FF">
            <w:pPr>
              <w:spacing w:before="240" w:line="276" w:lineRule="auto"/>
              <w:jc w:val="center"/>
              <w:rPr>
                <w:rFonts w:ascii="VAG Rounded Std Thin" w:hAnsi="VAG Rounded Std Thin" w:cs="Arial"/>
                <w:bCs/>
                <w:color w:val="FFFFFF" w:themeColor="background1"/>
                <w:sz w:val="24"/>
                <w:szCs w:val="24"/>
              </w:rPr>
            </w:pPr>
            <w:r>
              <w:rPr>
                <w:rFonts w:ascii="VAG Rounded Std Thin" w:hAnsi="VAG Rounded Std Thin" w:cs="Arial"/>
                <w:bCs/>
                <w:color w:val="FFFFFF" w:themeColor="background1"/>
                <w:sz w:val="24"/>
                <w:szCs w:val="24"/>
              </w:rPr>
              <w:t>33</w:t>
            </w:r>
            <w:r w:rsidR="007A76F8">
              <w:rPr>
                <w:rFonts w:ascii="VAG Rounded Std Thin" w:hAnsi="VAG Rounded Std Thin" w:cs="Arial"/>
                <w:bCs/>
                <w:color w:val="FFFFFF" w:themeColor="background1"/>
                <w:sz w:val="24"/>
                <w:szCs w:val="24"/>
              </w:rPr>
              <w:t xml:space="preserve"> days</w:t>
            </w:r>
          </w:p>
        </w:tc>
        <w:tc>
          <w:tcPr>
            <w:tcW w:w="1388" w:type="pct"/>
            <w:shd w:val="clear" w:color="auto" w:fill="2E4075"/>
          </w:tcPr>
          <w:p w14:paraId="05BA3C94" w14:textId="77777777" w:rsidR="007A76F8" w:rsidRDefault="007A76F8" w:rsidP="009D76FF">
            <w:pPr>
              <w:spacing w:before="240" w:line="276" w:lineRule="auto"/>
              <w:jc w:val="center"/>
              <w:rPr>
                <w:rFonts w:ascii="VAG Rounded Std Thin" w:hAnsi="VAG Rounded Std Thin" w:cs="Arial"/>
                <w:bCs/>
                <w:color w:val="FFFFFF" w:themeColor="background1"/>
                <w:sz w:val="24"/>
                <w:szCs w:val="24"/>
              </w:rPr>
            </w:pPr>
          </w:p>
        </w:tc>
      </w:tr>
    </w:tbl>
    <w:p w14:paraId="65343AA0" w14:textId="77777777" w:rsidR="00DA345F" w:rsidRDefault="00DA345F" w:rsidP="00DA345F"/>
    <w:p w14:paraId="1FB9F926" w14:textId="77777777" w:rsidR="009D5C42" w:rsidRPr="00985403" w:rsidRDefault="009D5C42" w:rsidP="004D7D39">
      <w:pPr>
        <w:pStyle w:val="BodyText1"/>
        <w:ind w:left="0"/>
      </w:pPr>
    </w:p>
    <w:sectPr w:rsidR="009D5C42" w:rsidRPr="00985403" w:rsidSect="00EA391F">
      <w:headerReference w:type="default" r:id="rId13"/>
      <w:footerReference w:type="default" r:id="rId14"/>
      <w:pgSz w:w="11906" w:h="16838" w:code="9"/>
      <w:pgMar w:top="2269" w:right="1440" w:bottom="1440" w:left="1440"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BB5299" w16cex:dateUtc="2024-11-04T17:36:00Z"/>
  <w16cex:commentExtensible w16cex:durableId="789FF645" w16cex:dateUtc="2024-11-04T17:47:00Z"/>
  <w16cex:commentExtensible w16cex:durableId="5D76C6E3" w16cex:dateUtc="2024-11-04T17:37:00Z"/>
  <w16cex:commentExtensible w16cex:durableId="7ADA3159" w16cex:dateUtc="2024-11-04T1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89096E" w16cid:durableId="0ABB5299"/>
  <w16cid:commentId w16cid:paraId="44681FB7" w16cid:durableId="789FF645"/>
  <w16cid:commentId w16cid:paraId="1F4D8A8D" w16cid:durableId="5D76C6E3"/>
  <w16cid:commentId w16cid:paraId="0E3B3A79" w16cid:durableId="7ADA315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67EB7" w14:textId="77777777" w:rsidR="00B75292" w:rsidRDefault="00B75292" w:rsidP="00C655AD">
      <w:pPr>
        <w:spacing w:after="0" w:line="240" w:lineRule="auto"/>
      </w:pPr>
      <w:r>
        <w:separator/>
      </w:r>
    </w:p>
  </w:endnote>
  <w:endnote w:type="continuationSeparator" w:id="0">
    <w:p w14:paraId="2283EFA6" w14:textId="77777777" w:rsidR="00B75292" w:rsidRDefault="00B75292" w:rsidP="00C65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Std Light">
    <w:panose1 w:val="020F0902020204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VAG Rounded Std Thin">
    <w:panose1 w:val="020F0402020204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433E" w14:textId="77777777" w:rsidR="006A1A3A" w:rsidRDefault="006A1A3A" w:rsidP="00C655AD">
    <w:pPr>
      <w:pStyle w:val="Footer"/>
      <w:jc w:val="right"/>
    </w:pPr>
    <w:r>
      <w:rPr>
        <w:noProof/>
        <w:lang w:eastAsia="en-GB"/>
      </w:rPr>
      <w:drawing>
        <wp:anchor distT="0" distB="0" distL="114300" distR="114300" simplePos="0" relativeHeight="251657216" behindDoc="0" locked="0" layoutInCell="1" allowOverlap="1" wp14:anchorId="4F080D3D" wp14:editId="02F0AC5D">
          <wp:simplePos x="0" y="0"/>
          <wp:positionH relativeFrom="column">
            <wp:posOffset>4942840</wp:posOffset>
          </wp:positionH>
          <wp:positionV relativeFrom="paragraph">
            <wp:posOffset>-147955</wp:posOffset>
          </wp:positionV>
          <wp:extent cx="1332230" cy="799465"/>
          <wp:effectExtent l="0" t="0" r="0" b="0"/>
          <wp:wrapNone/>
          <wp:docPr id="1" name="Picture 130" descr="C:\Users\CNE User\Downloads\Poverty Proofing_D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CNE User\Downloads\Poverty Proofing_Dark 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79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E7F42" w14:textId="77777777" w:rsidR="006A1A3A" w:rsidRDefault="006A1A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866CD" w14:textId="77777777" w:rsidR="00B75292" w:rsidRDefault="00B75292" w:rsidP="00C655AD">
      <w:pPr>
        <w:spacing w:after="0" w:line="240" w:lineRule="auto"/>
      </w:pPr>
      <w:r>
        <w:separator/>
      </w:r>
    </w:p>
  </w:footnote>
  <w:footnote w:type="continuationSeparator" w:id="0">
    <w:p w14:paraId="02EF2F0E" w14:textId="77777777" w:rsidR="00B75292" w:rsidRDefault="00B75292" w:rsidP="00C65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E037E" w14:textId="77777777" w:rsidR="006A1A3A" w:rsidRPr="00C655AD" w:rsidRDefault="006A1A3A" w:rsidP="00C635D8">
    <w:pPr>
      <w:pStyle w:val="Header"/>
      <w:jc w:val="right"/>
      <w:rPr>
        <w:rFonts w:ascii="VAG Rounded Std Thin" w:hAnsi="VAG Rounded Std Thin"/>
        <w:color w:val="2E4075"/>
      </w:rPr>
    </w:pPr>
    <w:r>
      <w:rPr>
        <w:noProof/>
        <w:lang w:eastAsia="en-GB"/>
      </w:rPr>
      <w:drawing>
        <wp:anchor distT="0" distB="0" distL="114300" distR="114300" simplePos="0" relativeHeight="251658240" behindDoc="0" locked="0" layoutInCell="1" allowOverlap="1" wp14:anchorId="552D96F6" wp14:editId="51052FD0">
          <wp:simplePos x="0" y="0"/>
          <wp:positionH relativeFrom="page">
            <wp:posOffset>-342900</wp:posOffset>
          </wp:positionH>
          <wp:positionV relativeFrom="paragraph">
            <wp:posOffset>-1715135</wp:posOffset>
          </wp:positionV>
          <wp:extent cx="8604250" cy="3855085"/>
          <wp:effectExtent l="0" t="0" r="0" b="0"/>
          <wp:wrapNone/>
          <wp:docPr id="2" name="Picture 1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4"/>
                  <pic:cNvPicPr>
                    <a:picLocks noChangeAspect="1" noChangeArrowheads="1"/>
                  </pic:cNvPicPr>
                </pic:nvPicPr>
                <pic:blipFill>
                  <a:blip r:embed="rId1">
                    <a:extLst>
                      <a:ext uri="{28A0092B-C50C-407E-A947-70E740481C1C}">
                        <a14:useLocalDpi xmlns:a14="http://schemas.microsoft.com/office/drawing/2010/main" val="0"/>
                      </a:ext>
                    </a:extLst>
                  </a:blip>
                  <a:srcRect t="38823" b="21942"/>
                  <a:stretch>
                    <a:fillRect/>
                  </a:stretch>
                </pic:blipFill>
                <pic:spPr bwMode="auto">
                  <a:xfrm>
                    <a:off x="0" y="0"/>
                    <a:ext cx="8604250" cy="385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8D2AF" w14:textId="77777777" w:rsidR="006A1A3A" w:rsidRDefault="006A1A3A" w:rsidP="00C635D8">
    <w:pPr>
      <w:pStyle w:val="Header"/>
      <w:rPr>
        <w:rFonts w:ascii="VAG Rounded Std Thin" w:hAnsi="VAG Rounded Std Thin"/>
        <w:color w:val="2E4075"/>
      </w:rPr>
    </w:pPr>
  </w:p>
  <w:p w14:paraId="15B78295" w14:textId="77777777" w:rsidR="006A1A3A" w:rsidRDefault="006A1A3A">
    <w:pPr>
      <w:pStyle w:val="Header"/>
      <w:rPr>
        <w:rFonts w:ascii="VAG Rounded Std Thin" w:hAnsi="VAG Rounded Std Thin"/>
        <w:color w:val="2E4075"/>
      </w:rPr>
    </w:pPr>
  </w:p>
  <w:p w14:paraId="3C193D09" w14:textId="77777777" w:rsidR="006A1A3A" w:rsidRPr="00C655AD" w:rsidRDefault="006A1A3A">
    <w:pPr>
      <w:pStyle w:val="Header"/>
      <w:rPr>
        <w:rFonts w:ascii="VAG Rounded Std Thin" w:hAnsi="VAG Rounded Std Thin"/>
        <w:color w:val="2E4075"/>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5F0B"/>
    <w:multiLevelType w:val="hybridMultilevel"/>
    <w:tmpl w:val="C8FCFAF6"/>
    <w:lvl w:ilvl="0" w:tplc="7C0072F6">
      <w:numFmt w:val="bullet"/>
      <w:lvlText w:val=""/>
      <w:lvlJc w:val="left"/>
      <w:pPr>
        <w:ind w:left="720" w:hanging="360"/>
      </w:pPr>
      <w:rPr>
        <w:rFonts w:ascii="Symbol" w:eastAsia="Calibri" w:hAnsi="Symbol" w:cs="Times New Roman" w:hint="default"/>
        <w:color w:val="FF0000"/>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B1950"/>
    <w:multiLevelType w:val="hybridMultilevel"/>
    <w:tmpl w:val="0D16484A"/>
    <w:lvl w:ilvl="0" w:tplc="E972759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C2292"/>
    <w:multiLevelType w:val="hybridMultilevel"/>
    <w:tmpl w:val="D87831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C562C6"/>
    <w:multiLevelType w:val="hybridMultilevel"/>
    <w:tmpl w:val="CB62FB22"/>
    <w:lvl w:ilvl="0" w:tplc="0809000D">
      <w:start w:val="1"/>
      <w:numFmt w:val="bullet"/>
      <w:lvlText w:val=""/>
      <w:lvlJc w:val="left"/>
      <w:pPr>
        <w:ind w:left="720" w:hanging="360"/>
      </w:pPr>
      <w:rPr>
        <w:rFonts w:ascii="Wingdings" w:hAnsi="Wingdings" w:hint="default"/>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24621"/>
    <w:multiLevelType w:val="hybridMultilevel"/>
    <w:tmpl w:val="530C6038"/>
    <w:lvl w:ilvl="0" w:tplc="E972759A">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C503521"/>
    <w:multiLevelType w:val="hybridMultilevel"/>
    <w:tmpl w:val="C3FC1836"/>
    <w:lvl w:ilvl="0" w:tplc="293426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970A60"/>
    <w:multiLevelType w:val="hybridMultilevel"/>
    <w:tmpl w:val="7FF4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800C82"/>
    <w:multiLevelType w:val="hybridMultilevel"/>
    <w:tmpl w:val="1A466CBA"/>
    <w:lvl w:ilvl="0" w:tplc="E972759A">
      <w:numFmt w:val="bullet"/>
      <w:lvlText w:val=""/>
      <w:lvlJc w:val="left"/>
      <w:pPr>
        <w:ind w:left="1440" w:hanging="360"/>
      </w:pPr>
      <w:rPr>
        <w:rFonts w:ascii="Symbol" w:eastAsia="Calibr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C9C3051"/>
    <w:multiLevelType w:val="hybridMultilevel"/>
    <w:tmpl w:val="A03A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1304F5"/>
    <w:multiLevelType w:val="hybridMultilevel"/>
    <w:tmpl w:val="65C4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C907AB"/>
    <w:multiLevelType w:val="hybridMultilevel"/>
    <w:tmpl w:val="4948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480979"/>
    <w:multiLevelType w:val="hybridMultilevel"/>
    <w:tmpl w:val="A698A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172DE0"/>
    <w:multiLevelType w:val="hybridMultilevel"/>
    <w:tmpl w:val="4398AD7E"/>
    <w:lvl w:ilvl="0" w:tplc="E972759A">
      <w:numFmt w:val="bullet"/>
      <w:lvlText w:val=""/>
      <w:lvlJc w:val="left"/>
      <w:pPr>
        <w:ind w:left="1440" w:hanging="360"/>
      </w:pPr>
      <w:rPr>
        <w:rFonts w:ascii="Symbol" w:eastAsia="Calibr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CF11950"/>
    <w:multiLevelType w:val="hybridMultilevel"/>
    <w:tmpl w:val="91341EF2"/>
    <w:lvl w:ilvl="0" w:tplc="E972759A">
      <w:numFmt w:val="bullet"/>
      <w:lvlText w:val=""/>
      <w:lvlJc w:val="left"/>
      <w:pPr>
        <w:ind w:left="1440" w:hanging="360"/>
      </w:pPr>
      <w:rPr>
        <w:rFonts w:ascii="Symbol" w:eastAsia="Calibr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50D4402"/>
    <w:multiLevelType w:val="hybridMultilevel"/>
    <w:tmpl w:val="69880596"/>
    <w:lvl w:ilvl="0" w:tplc="6DE466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C83A5E"/>
    <w:multiLevelType w:val="hybridMultilevel"/>
    <w:tmpl w:val="297A88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7"/>
  </w:num>
  <w:num w:numId="5">
    <w:abstractNumId w:val="12"/>
  </w:num>
  <w:num w:numId="6">
    <w:abstractNumId w:val="11"/>
  </w:num>
  <w:num w:numId="7">
    <w:abstractNumId w:val="8"/>
  </w:num>
  <w:num w:numId="8">
    <w:abstractNumId w:val="15"/>
  </w:num>
  <w:num w:numId="9">
    <w:abstractNumId w:val="3"/>
  </w:num>
  <w:num w:numId="10">
    <w:abstractNumId w:val="10"/>
  </w:num>
  <w:num w:numId="11">
    <w:abstractNumId w:val="4"/>
  </w:num>
  <w:num w:numId="12">
    <w:abstractNumId w:val="6"/>
  </w:num>
  <w:num w:numId="13">
    <w:abstractNumId w:val="2"/>
  </w:num>
  <w:num w:numId="14">
    <w:abstractNumId w:val="14"/>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DF6"/>
    <w:rsid w:val="00007E40"/>
    <w:rsid w:val="000B46F7"/>
    <w:rsid w:val="000C7905"/>
    <w:rsid w:val="000D359A"/>
    <w:rsid w:val="00161A19"/>
    <w:rsid w:val="001C3735"/>
    <w:rsid w:val="002D299C"/>
    <w:rsid w:val="003262E2"/>
    <w:rsid w:val="003D03FA"/>
    <w:rsid w:val="003E130B"/>
    <w:rsid w:val="0044265D"/>
    <w:rsid w:val="00484A5A"/>
    <w:rsid w:val="00484E41"/>
    <w:rsid w:val="004B661B"/>
    <w:rsid w:val="004D7810"/>
    <w:rsid w:val="004D7D39"/>
    <w:rsid w:val="00513465"/>
    <w:rsid w:val="00524ED0"/>
    <w:rsid w:val="0052688A"/>
    <w:rsid w:val="0055142F"/>
    <w:rsid w:val="00562439"/>
    <w:rsid w:val="0057780E"/>
    <w:rsid w:val="00596E3E"/>
    <w:rsid w:val="005F223D"/>
    <w:rsid w:val="00612583"/>
    <w:rsid w:val="00615D6B"/>
    <w:rsid w:val="006A1A3A"/>
    <w:rsid w:val="00714125"/>
    <w:rsid w:val="007A4072"/>
    <w:rsid w:val="007A65F8"/>
    <w:rsid w:val="007A76F8"/>
    <w:rsid w:val="007C6C08"/>
    <w:rsid w:val="007F6FCE"/>
    <w:rsid w:val="00806A03"/>
    <w:rsid w:val="0082272E"/>
    <w:rsid w:val="00832589"/>
    <w:rsid w:val="00873DE3"/>
    <w:rsid w:val="008A0397"/>
    <w:rsid w:val="008C7DF6"/>
    <w:rsid w:val="00985403"/>
    <w:rsid w:val="00990136"/>
    <w:rsid w:val="009C22E7"/>
    <w:rsid w:val="009D0F5F"/>
    <w:rsid w:val="009D5C42"/>
    <w:rsid w:val="009D76FF"/>
    <w:rsid w:val="00A30DB2"/>
    <w:rsid w:val="00B60149"/>
    <w:rsid w:val="00B60256"/>
    <w:rsid w:val="00B60AF7"/>
    <w:rsid w:val="00B75292"/>
    <w:rsid w:val="00B9642C"/>
    <w:rsid w:val="00C635D8"/>
    <w:rsid w:val="00C655AD"/>
    <w:rsid w:val="00CC1963"/>
    <w:rsid w:val="00CD1B12"/>
    <w:rsid w:val="00CE2AAE"/>
    <w:rsid w:val="00CE2D24"/>
    <w:rsid w:val="00D41E8D"/>
    <w:rsid w:val="00D52B2E"/>
    <w:rsid w:val="00D97B0C"/>
    <w:rsid w:val="00DA345F"/>
    <w:rsid w:val="00DF52D0"/>
    <w:rsid w:val="00E801EA"/>
    <w:rsid w:val="00E92D66"/>
    <w:rsid w:val="00EA391F"/>
    <w:rsid w:val="00F2104E"/>
    <w:rsid w:val="00F366A6"/>
    <w:rsid w:val="00F507AD"/>
    <w:rsid w:val="00FA7B7F"/>
    <w:rsid w:val="00FF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D46B396"/>
  <w15:chartTrackingRefBased/>
  <w15:docId w15:val="{C555F3D6-D1FC-4286-804A-F1B48A72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3262E2"/>
    <w:pPr>
      <w:keepNext/>
      <w:keepLines/>
      <w:pBdr>
        <w:bottom w:val="single" w:sz="18" w:space="1" w:color="74D1EA"/>
      </w:pBdr>
      <w:spacing w:before="240" w:after="0" w:line="276" w:lineRule="auto"/>
      <w:outlineLvl w:val="0"/>
    </w:pPr>
    <w:rPr>
      <w:rFonts w:ascii="VAG Rounded Std Light" w:eastAsia="Times New Roman" w:hAnsi="VAG Rounded Std Light"/>
      <w:color w:val="74D1EA"/>
      <w:sz w:val="32"/>
      <w:szCs w:val="32"/>
    </w:rPr>
  </w:style>
  <w:style w:type="paragraph" w:styleId="Heading2">
    <w:name w:val="heading 2"/>
    <w:basedOn w:val="Normal"/>
    <w:next w:val="Normal"/>
    <w:link w:val="Heading2Char"/>
    <w:uiPriority w:val="9"/>
    <w:unhideWhenUsed/>
    <w:qFormat/>
    <w:rsid w:val="00CC1963"/>
    <w:pPr>
      <w:keepNext/>
      <w:keepLines/>
      <w:spacing w:before="280" w:after="240"/>
      <w:outlineLvl w:val="1"/>
    </w:pPr>
    <w:rPr>
      <w:rFonts w:ascii="VAG Rounded Std Light" w:eastAsia="Times New Roman" w:hAnsi="VAG Rounded Std Light"/>
      <w:b/>
      <w:color w:val="2E407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5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5AD"/>
  </w:style>
  <w:style w:type="paragraph" w:styleId="Footer">
    <w:name w:val="footer"/>
    <w:basedOn w:val="Normal"/>
    <w:link w:val="FooterChar"/>
    <w:uiPriority w:val="99"/>
    <w:unhideWhenUsed/>
    <w:rsid w:val="00C655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5AD"/>
  </w:style>
  <w:style w:type="character" w:customStyle="1" w:styleId="Heading1Char">
    <w:name w:val="Heading 1 Char"/>
    <w:link w:val="Heading1"/>
    <w:uiPriority w:val="9"/>
    <w:rsid w:val="003262E2"/>
    <w:rPr>
      <w:rFonts w:ascii="VAG Rounded Std Light" w:eastAsia="Times New Roman" w:hAnsi="VAG Rounded Std Light" w:cs="Times New Roman"/>
      <w:color w:val="74D1EA"/>
      <w:sz w:val="32"/>
      <w:szCs w:val="32"/>
    </w:rPr>
  </w:style>
  <w:style w:type="paragraph" w:styleId="BalloonText">
    <w:name w:val="Balloon Text"/>
    <w:basedOn w:val="Normal"/>
    <w:link w:val="BalloonTextChar"/>
    <w:uiPriority w:val="99"/>
    <w:semiHidden/>
    <w:unhideWhenUsed/>
    <w:rsid w:val="003262E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262E2"/>
    <w:rPr>
      <w:rFonts w:ascii="Segoe UI" w:hAnsi="Segoe UI" w:cs="Segoe UI"/>
      <w:sz w:val="18"/>
      <w:szCs w:val="18"/>
    </w:rPr>
  </w:style>
  <w:style w:type="paragraph" w:styleId="Quote">
    <w:name w:val="Quote"/>
    <w:basedOn w:val="Normal"/>
    <w:next w:val="Normal"/>
    <w:link w:val="QuoteChar"/>
    <w:autoRedefine/>
    <w:uiPriority w:val="29"/>
    <w:qFormat/>
    <w:rsid w:val="00484A5A"/>
    <w:pPr>
      <w:spacing w:before="200"/>
      <w:ind w:left="864" w:right="864"/>
    </w:pPr>
    <w:rPr>
      <w:rFonts w:ascii="VAG Rounded Std Thin" w:hAnsi="VAG Rounded Std Thin"/>
      <w:b/>
      <w:iCs/>
      <w:color w:val="2E4075"/>
      <w:sz w:val="24"/>
    </w:rPr>
  </w:style>
  <w:style w:type="character" w:customStyle="1" w:styleId="QuoteChar">
    <w:name w:val="Quote Char"/>
    <w:link w:val="Quote"/>
    <w:uiPriority w:val="29"/>
    <w:rsid w:val="00484A5A"/>
    <w:rPr>
      <w:rFonts w:ascii="VAG Rounded Std Thin" w:hAnsi="VAG Rounded Std Thin"/>
      <w:b/>
      <w:iCs/>
      <w:color w:val="2E4075"/>
      <w:sz w:val="24"/>
    </w:rPr>
  </w:style>
  <w:style w:type="paragraph" w:styleId="NormalWeb">
    <w:name w:val="Normal (Web)"/>
    <w:basedOn w:val="Normal"/>
    <w:uiPriority w:val="99"/>
    <w:semiHidden/>
    <w:unhideWhenUsed/>
    <w:rsid w:val="00484A5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link w:val="Heading2"/>
    <w:uiPriority w:val="9"/>
    <w:rsid w:val="00CC1963"/>
    <w:rPr>
      <w:rFonts w:ascii="VAG Rounded Std Light" w:eastAsia="Times New Roman" w:hAnsi="VAG Rounded Std Light"/>
      <w:b/>
      <w:color w:val="2E4075"/>
      <w:sz w:val="26"/>
      <w:szCs w:val="26"/>
      <w:lang w:eastAsia="en-US"/>
    </w:rPr>
  </w:style>
  <w:style w:type="paragraph" w:styleId="ListParagraph">
    <w:name w:val="List Paragraph"/>
    <w:basedOn w:val="Normal"/>
    <w:uiPriority w:val="34"/>
    <w:qFormat/>
    <w:rsid w:val="00007E40"/>
    <w:pPr>
      <w:ind w:left="720"/>
      <w:contextualSpacing/>
    </w:pPr>
  </w:style>
  <w:style w:type="paragraph" w:styleId="Title">
    <w:name w:val="Title"/>
    <w:basedOn w:val="Normal"/>
    <w:next w:val="Normal"/>
    <w:link w:val="TitleChar"/>
    <w:uiPriority w:val="10"/>
    <w:qFormat/>
    <w:rsid w:val="00007E40"/>
    <w:pPr>
      <w:spacing w:line="240" w:lineRule="auto"/>
    </w:pPr>
    <w:rPr>
      <w:rFonts w:ascii="VAG Rounded Std Light" w:hAnsi="VAG Rounded Std Light"/>
      <w:b/>
      <w:color w:val="FFFFFF"/>
      <w:sz w:val="72"/>
      <w:szCs w:val="84"/>
    </w:rPr>
  </w:style>
  <w:style w:type="character" w:customStyle="1" w:styleId="TitleChar">
    <w:name w:val="Title Char"/>
    <w:link w:val="Title"/>
    <w:uiPriority w:val="10"/>
    <w:rsid w:val="00007E40"/>
    <w:rPr>
      <w:rFonts w:ascii="VAG Rounded Std Light" w:hAnsi="VAG Rounded Std Light"/>
      <w:b/>
      <w:color w:val="FFFFFF"/>
      <w:sz w:val="72"/>
      <w:szCs w:val="84"/>
    </w:rPr>
  </w:style>
  <w:style w:type="paragraph" w:styleId="Subtitle">
    <w:name w:val="Subtitle"/>
    <w:basedOn w:val="Normal"/>
    <w:next w:val="Normal"/>
    <w:link w:val="SubtitleChar"/>
    <w:uiPriority w:val="11"/>
    <w:qFormat/>
    <w:rsid w:val="00714125"/>
    <w:pPr>
      <w:spacing w:line="240" w:lineRule="auto"/>
    </w:pPr>
    <w:rPr>
      <w:rFonts w:ascii="VAG Rounded Std Thin" w:hAnsi="VAG Rounded Std Thin"/>
      <w:color w:val="FFFFFF"/>
      <w:sz w:val="36"/>
      <w:szCs w:val="44"/>
    </w:rPr>
  </w:style>
  <w:style w:type="character" w:customStyle="1" w:styleId="SubtitleChar">
    <w:name w:val="Subtitle Char"/>
    <w:link w:val="Subtitle"/>
    <w:uiPriority w:val="11"/>
    <w:rsid w:val="00714125"/>
    <w:rPr>
      <w:rFonts w:ascii="VAG Rounded Std Thin" w:hAnsi="VAG Rounded Std Thin"/>
      <w:color w:val="FFFFFF"/>
      <w:sz w:val="36"/>
      <w:szCs w:val="44"/>
    </w:rPr>
  </w:style>
  <w:style w:type="paragraph" w:customStyle="1" w:styleId="BodyText1">
    <w:name w:val="Body Text 1"/>
    <w:basedOn w:val="Normal"/>
    <w:link w:val="BodyText1Char"/>
    <w:qFormat/>
    <w:rsid w:val="00714125"/>
    <w:pPr>
      <w:shd w:val="clear" w:color="auto" w:fill="FFFFFF"/>
      <w:spacing w:line="276" w:lineRule="auto"/>
      <w:ind w:left="720"/>
    </w:pPr>
    <w:rPr>
      <w:rFonts w:ascii="VAG Rounded Std Thin" w:hAnsi="VAG Rounded Std Thin"/>
      <w:color w:val="2E4075"/>
      <w:sz w:val="24"/>
    </w:rPr>
  </w:style>
  <w:style w:type="character" w:customStyle="1" w:styleId="BodyText1Char">
    <w:name w:val="Body Text 1 Char"/>
    <w:link w:val="BodyText1"/>
    <w:rsid w:val="00714125"/>
    <w:rPr>
      <w:rFonts w:ascii="VAG Rounded Std Thin" w:hAnsi="VAG Rounded Std Thin"/>
      <w:color w:val="2E4075"/>
      <w:sz w:val="24"/>
      <w:shd w:val="clear" w:color="auto" w:fill="FFFFFF"/>
    </w:rPr>
  </w:style>
  <w:style w:type="character" w:styleId="IntenseReference">
    <w:name w:val="Intense Reference"/>
    <w:uiPriority w:val="32"/>
    <w:qFormat/>
    <w:rsid w:val="0057780E"/>
    <w:rPr>
      <w:rFonts w:ascii="VAG Rounded Std Thin" w:hAnsi="VAG Rounded Std Thin"/>
      <w:b w:val="0"/>
      <w:bCs/>
      <w:smallCaps/>
      <w:color w:val="5B9BD5"/>
      <w:spacing w:val="5"/>
      <w:sz w:val="20"/>
    </w:rPr>
  </w:style>
  <w:style w:type="paragraph" w:styleId="Caption">
    <w:name w:val="caption"/>
    <w:basedOn w:val="Normal"/>
    <w:next w:val="Normal"/>
    <w:uiPriority w:val="35"/>
    <w:unhideWhenUsed/>
    <w:qFormat/>
    <w:rsid w:val="00CC1963"/>
    <w:rPr>
      <w:rFonts w:ascii="VAG Rounded Std Thin" w:hAnsi="VAG Rounded Std Thin"/>
      <w:b/>
      <w:bCs/>
      <w:color w:val="2E4075"/>
      <w:sz w:val="20"/>
      <w:szCs w:val="20"/>
    </w:rPr>
  </w:style>
  <w:style w:type="paragraph" w:customStyle="1" w:styleId="BulletPoints">
    <w:name w:val="Bullet Points"/>
    <w:basedOn w:val="Normal"/>
    <w:link w:val="BulletPointsChar"/>
    <w:qFormat/>
    <w:rsid w:val="00CC1963"/>
    <w:pPr>
      <w:spacing w:after="40" w:line="240" w:lineRule="auto"/>
      <w:ind w:left="720"/>
    </w:pPr>
    <w:rPr>
      <w:rFonts w:ascii="VAG Rounded Std Thin" w:hAnsi="VAG Rounded Std Thin"/>
      <w:color w:val="2E4075"/>
      <w:sz w:val="24"/>
    </w:rPr>
  </w:style>
  <w:style w:type="character" w:styleId="Hyperlink">
    <w:name w:val="Hyperlink"/>
    <w:uiPriority w:val="99"/>
    <w:unhideWhenUsed/>
    <w:rsid w:val="00985403"/>
    <w:rPr>
      <w:color w:val="0563C1"/>
      <w:u w:val="single"/>
    </w:rPr>
  </w:style>
  <w:style w:type="character" w:customStyle="1" w:styleId="BulletPointsChar">
    <w:name w:val="Bullet Points Char"/>
    <w:link w:val="BulletPoints"/>
    <w:rsid w:val="00CC1963"/>
    <w:rPr>
      <w:rFonts w:ascii="VAG Rounded Std Thin" w:hAnsi="VAG Rounded Std Thin"/>
      <w:color w:val="2E4075"/>
      <w:sz w:val="24"/>
      <w:szCs w:val="22"/>
      <w:lang w:eastAsia="en-US"/>
    </w:rPr>
  </w:style>
  <w:style w:type="table" w:styleId="TableGrid">
    <w:name w:val="Table Grid"/>
    <w:basedOn w:val="TableNormal"/>
    <w:uiPriority w:val="39"/>
    <w:rsid w:val="00985403"/>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5403"/>
    <w:pPr>
      <w:autoSpaceDE w:val="0"/>
      <w:autoSpaceDN w:val="0"/>
      <w:adjustRightInd w:val="0"/>
    </w:pPr>
    <w:rPr>
      <w:rFonts w:ascii="Arial" w:hAnsi="Arial" w:cs="Arial"/>
      <w:color w:val="000000"/>
      <w:sz w:val="24"/>
      <w:szCs w:val="24"/>
      <w:lang w:eastAsia="en-US"/>
    </w:rPr>
  </w:style>
  <w:style w:type="table" w:styleId="PlainTable1">
    <w:name w:val="Plain Table 1"/>
    <w:aliases w:val="Default Table"/>
    <w:basedOn w:val="TableNormal"/>
    <w:uiPriority w:val="41"/>
    <w:rsid w:val="00EA391F"/>
    <w:rPr>
      <w:rFonts w:ascii="VAG Rounded Std Thin" w:hAnsi="VAG Rounded Std Thin"/>
      <w:color w:val="2E4075"/>
      <w:sz w:val="24"/>
    </w:rPr>
    <w:tblPr>
      <w:tblStyleRowBandSize w:val="1"/>
      <w:tblStyleColBandSize w:val="1"/>
      <w:tblBorders>
        <w:top w:val="single" w:sz="4" w:space="0" w:color="2E4075"/>
        <w:left w:val="single" w:sz="4" w:space="0" w:color="2E4075"/>
        <w:bottom w:val="single" w:sz="4" w:space="0" w:color="2E4075"/>
        <w:right w:val="single" w:sz="4" w:space="0" w:color="2E4075"/>
        <w:insideH w:val="single" w:sz="4" w:space="0" w:color="2E4075"/>
        <w:insideV w:val="single" w:sz="4" w:space="0" w:color="2E4075"/>
      </w:tblBorders>
    </w:tblPr>
    <w:tcPr>
      <w:shd w:val="clear" w:color="auto" w:fill="auto"/>
      <w:vAlign w:val="center"/>
    </w:tc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5">
    <w:name w:val="Grid Table 2 Accent 5"/>
    <w:basedOn w:val="TableNormal"/>
    <w:uiPriority w:val="47"/>
    <w:rsid w:val="00EA391F"/>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EA391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Heading">
    <w:name w:val="TOC Heading"/>
    <w:basedOn w:val="Heading1"/>
    <w:next w:val="Normal"/>
    <w:uiPriority w:val="39"/>
    <w:unhideWhenUsed/>
    <w:qFormat/>
    <w:rsid w:val="00A30DB2"/>
    <w:pPr>
      <w:pBdr>
        <w:bottom w:val="none" w:sz="0" w:space="0" w:color="auto"/>
      </w:pBdr>
      <w:spacing w:line="259" w:lineRule="auto"/>
      <w:outlineLvl w:val="9"/>
    </w:pPr>
    <w:rPr>
      <w:rFonts w:ascii="Calibri Light" w:hAnsi="Calibri Light"/>
      <w:color w:val="2E74B5"/>
      <w:lang w:val="en-US"/>
    </w:rPr>
  </w:style>
  <w:style w:type="paragraph" w:styleId="TOC1">
    <w:name w:val="toc 1"/>
    <w:basedOn w:val="BodyText1"/>
    <w:next w:val="Normal"/>
    <w:autoRedefine/>
    <w:uiPriority w:val="39"/>
    <w:unhideWhenUsed/>
    <w:rsid w:val="00A30DB2"/>
    <w:pPr>
      <w:ind w:left="0"/>
    </w:pPr>
    <w:rPr>
      <w:b/>
    </w:rPr>
  </w:style>
  <w:style w:type="paragraph" w:styleId="TOC2">
    <w:name w:val="toc 2"/>
    <w:basedOn w:val="BodyText1"/>
    <w:next w:val="Normal"/>
    <w:autoRedefine/>
    <w:uiPriority w:val="39"/>
    <w:unhideWhenUsed/>
    <w:rsid w:val="00A30DB2"/>
    <w:pPr>
      <w:tabs>
        <w:tab w:val="right" w:leader="dot" w:pos="9016"/>
      </w:tabs>
      <w:ind w:left="0"/>
    </w:pPr>
  </w:style>
  <w:style w:type="paragraph" w:styleId="TOC3">
    <w:name w:val="toc 3"/>
    <w:basedOn w:val="BodyText1"/>
    <w:next w:val="BodyText1"/>
    <w:autoRedefine/>
    <w:uiPriority w:val="39"/>
    <w:semiHidden/>
    <w:unhideWhenUsed/>
    <w:rsid w:val="00A30DB2"/>
    <w:pPr>
      <w:ind w:left="0"/>
    </w:pPr>
  </w:style>
  <w:style w:type="paragraph" w:styleId="TOC4">
    <w:name w:val="toc 4"/>
    <w:basedOn w:val="BodyText1"/>
    <w:next w:val="BodyText1"/>
    <w:autoRedefine/>
    <w:uiPriority w:val="39"/>
    <w:semiHidden/>
    <w:unhideWhenUsed/>
    <w:rsid w:val="00A30DB2"/>
    <w:pPr>
      <w:ind w:left="0"/>
    </w:pPr>
  </w:style>
  <w:style w:type="character" w:styleId="CommentReference">
    <w:name w:val="annotation reference"/>
    <w:basedOn w:val="DefaultParagraphFont"/>
    <w:uiPriority w:val="99"/>
    <w:semiHidden/>
    <w:unhideWhenUsed/>
    <w:rsid w:val="007F6FCE"/>
    <w:rPr>
      <w:sz w:val="16"/>
      <w:szCs w:val="16"/>
    </w:rPr>
  </w:style>
  <w:style w:type="paragraph" w:styleId="CommentText">
    <w:name w:val="annotation text"/>
    <w:basedOn w:val="Normal"/>
    <w:link w:val="CommentTextChar"/>
    <w:uiPriority w:val="99"/>
    <w:unhideWhenUsed/>
    <w:rsid w:val="007F6FCE"/>
    <w:pPr>
      <w:spacing w:line="240" w:lineRule="auto"/>
    </w:pPr>
    <w:rPr>
      <w:sz w:val="20"/>
      <w:szCs w:val="20"/>
    </w:rPr>
  </w:style>
  <w:style w:type="character" w:customStyle="1" w:styleId="CommentTextChar">
    <w:name w:val="Comment Text Char"/>
    <w:basedOn w:val="DefaultParagraphFont"/>
    <w:link w:val="CommentText"/>
    <w:uiPriority w:val="99"/>
    <w:rsid w:val="007F6FCE"/>
    <w:rPr>
      <w:lang w:eastAsia="en-US"/>
    </w:rPr>
  </w:style>
  <w:style w:type="paragraph" w:styleId="CommentSubject">
    <w:name w:val="annotation subject"/>
    <w:basedOn w:val="CommentText"/>
    <w:next w:val="CommentText"/>
    <w:link w:val="CommentSubjectChar"/>
    <w:uiPriority w:val="99"/>
    <w:semiHidden/>
    <w:unhideWhenUsed/>
    <w:rsid w:val="007F6FCE"/>
    <w:rPr>
      <w:b/>
      <w:bCs/>
    </w:rPr>
  </w:style>
  <w:style w:type="character" w:customStyle="1" w:styleId="CommentSubjectChar">
    <w:name w:val="Comment Subject Char"/>
    <w:basedOn w:val="CommentTextChar"/>
    <w:link w:val="CommentSubject"/>
    <w:uiPriority w:val="99"/>
    <w:semiHidden/>
    <w:rsid w:val="007F6FC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76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png"/><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NE%20User\Downloads\Poverty%20Proofing&#169;%20Word%20Doc%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26A2498775AB4CAD2DE323C2CB560A" ma:contentTypeVersion="25" ma:contentTypeDescription="Create a new document." ma:contentTypeScope="" ma:versionID="c8e0d50a7297f09b08cee4525624d15a">
  <xsd:schema xmlns:xsd="http://www.w3.org/2001/XMLSchema" xmlns:xs="http://www.w3.org/2001/XMLSchema" xmlns:p="http://schemas.microsoft.com/office/2006/metadata/properties" xmlns:ns2="ad933be1-d37f-4ef3-b2ba-721e4e1b8c67" xmlns:ns3="6faff7b4-04ae-4f6e-a3f7-dc47e359c8dd" targetNamespace="http://schemas.microsoft.com/office/2006/metadata/properties" ma:root="true" ma:fieldsID="22d8ba596dcec995fbd62e18088909b7" ns2:_="" ns3:_="">
    <xsd:import namespace="ad933be1-d37f-4ef3-b2ba-721e4e1b8c67"/>
    <xsd:import namespace="6faff7b4-04ae-4f6e-a3f7-dc47e359c8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ProjectCode" minOccurs="0"/>
                <xsd:element ref="ns2:Expendituretype" minOccurs="0"/>
                <xsd:element ref="ns2:MediaServiceObjectDetectorVersions" minOccurs="0"/>
                <xsd:element ref="ns2:MediaServiceSearchProperties" minOccurs="0"/>
                <xsd:element ref="ns2:Manager" minOccurs="0"/>
                <xsd:element ref="ns2:Admin" minOccurs="0"/>
                <xsd:element ref="ns2:Dateofnextreview" minOccurs="0"/>
                <xsd:element ref="ns2:GDP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33be1-d37f-4ef3-b2ba-721e4e1b8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361921-ae72-4fcd-951f-6405240554d4" ma:termSetId="09814cd3-568e-fe90-9814-8d621ff8fb84" ma:anchorId="fba54fb3-c3e1-fe81-a776-ca4b69148c4d" ma:open="true" ma:isKeyword="false">
      <xsd:complexType>
        <xsd:sequence>
          <xsd:element ref="pc:Terms" minOccurs="0" maxOccurs="1"/>
        </xsd:sequence>
      </xsd:complexType>
    </xsd:element>
    <xsd:element name="ProjectCode" ma:index="24" nillable="true" ma:displayName="Project Code" ma:format="Dropdown" ma:internalName="ProjectCode">
      <xsd:simpleType>
        <xsd:restriction base="dms:Text">
          <xsd:maxLength value="255"/>
        </xsd:restriction>
      </xsd:simpleType>
    </xsd:element>
    <xsd:element name="Expendituretype" ma:index="25" nillable="true" ma:displayName="Expenditure type" ma:format="Dropdown" ma:internalName="Expendituretype">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anager" ma:index="28" nillable="true" ma:displayName="Manager" ma:format="Dropdown" ma:list="UserInfo" ma:SharePointGroup="0" ma:internalName="Manag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 ma:index="29" nillable="true" ma:displayName="Admin" ma:format="Dropdown" ma:list="UserInfo" ma:SharePointGroup="0" ma:internalName="Adm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ofnextreview" ma:index="30" nillable="true" ma:displayName="Date of next review" ma:format="DateOnly" ma:internalName="Dateofnextreview">
      <xsd:simpleType>
        <xsd:restriction base="dms:DateTime"/>
      </xsd:simpleType>
    </xsd:element>
    <xsd:element name="GDPR_x003f_" ma:index="31" nillable="true" ma:displayName="GDPR" ma:default="0" ma:description="Documentation containing personal or sensitive information." ma:format="Dropdown" ma:internalName="GDPR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aff7b4-04ae-4f6e-a3f7-dc47e359c8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787176-5854-466d-bf90-167c6f0c17f8}" ma:internalName="TaxCatchAll" ma:showField="CatchAllData" ma:web="6faff7b4-04ae-4f6e-a3f7-dc47e359c8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ofnextreview xmlns="ad933be1-d37f-4ef3-b2ba-721e4e1b8c67" xsi:nil="true"/>
    <Admin xmlns="ad933be1-d37f-4ef3-b2ba-721e4e1b8c67">
      <UserInfo>
        <DisplayName/>
        <AccountId xsi:nil="true"/>
        <AccountType/>
      </UserInfo>
    </Admin>
    <lcf76f155ced4ddcb4097134ff3c332f xmlns="ad933be1-d37f-4ef3-b2ba-721e4e1b8c67">
      <Terms xmlns="http://schemas.microsoft.com/office/infopath/2007/PartnerControls"/>
    </lcf76f155ced4ddcb4097134ff3c332f>
    <Expendituretype xmlns="ad933be1-d37f-4ef3-b2ba-721e4e1b8c67" xsi:nil="true"/>
    <ProjectCode xmlns="ad933be1-d37f-4ef3-b2ba-721e4e1b8c67" xsi:nil="true"/>
    <GDPR_x003f_ xmlns="ad933be1-d37f-4ef3-b2ba-721e4e1b8c67">false</GDPR_x003f_>
    <TaxCatchAll xmlns="6faff7b4-04ae-4f6e-a3f7-dc47e359c8dd" xsi:nil="true"/>
    <Manager xmlns="ad933be1-d37f-4ef3-b2ba-721e4e1b8c67">
      <UserInfo>
        <DisplayName/>
        <AccountId xsi:nil="true"/>
        <AccountType/>
      </UserInfo>
    </Manager>
  </documentManagement>
</p:properties>
</file>

<file path=customXml/itemProps1.xml><?xml version="1.0" encoding="utf-8"?>
<ds:datastoreItem xmlns:ds="http://schemas.openxmlformats.org/officeDocument/2006/customXml" ds:itemID="{1627138A-8F84-4D77-81F0-6BB7430FEE42}">
  <ds:schemaRefs>
    <ds:schemaRef ds:uri="http://schemas.openxmlformats.org/officeDocument/2006/bibliography"/>
  </ds:schemaRefs>
</ds:datastoreItem>
</file>

<file path=customXml/itemProps2.xml><?xml version="1.0" encoding="utf-8"?>
<ds:datastoreItem xmlns:ds="http://schemas.openxmlformats.org/officeDocument/2006/customXml" ds:itemID="{00642556-5912-46B8-BCEB-FE4A65A4D475}"/>
</file>

<file path=customXml/itemProps3.xml><?xml version="1.0" encoding="utf-8"?>
<ds:datastoreItem xmlns:ds="http://schemas.openxmlformats.org/officeDocument/2006/customXml" ds:itemID="{FDFDE33A-FB33-4262-8D94-87D9AD2D677B}"/>
</file>

<file path=customXml/itemProps4.xml><?xml version="1.0" encoding="utf-8"?>
<ds:datastoreItem xmlns:ds="http://schemas.openxmlformats.org/officeDocument/2006/customXml" ds:itemID="{312BE912-9307-4138-A7BD-658F4138AA29}"/>
</file>

<file path=docProps/app.xml><?xml version="1.0" encoding="utf-8"?>
<Properties xmlns="http://schemas.openxmlformats.org/officeDocument/2006/extended-properties" xmlns:vt="http://schemas.openxmlformats.org/officeDocument/2006/docPropsVTypes">
  <Template>Poverty Proofing© Word Doc Template (1)</Template>
  <TotalTime>1</TotalTime>
  <Pages>4</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CNE User</dc:creator>
  <cp:keywords/>
  <dc:description/>
  <cp:lastModifiedBy>Lorna Nicoll</cp:lastModifiedBy>
  <cp:revision>2</cp:revision>
  <cp:lastPrinted>2024-10-23T09:49:00Z</cp:lastPrinted>
  <dcterms:created xsi:type="dcterms:W3CDTF">2024-11-29T14:15:00Z</dcterms:created>
  <dcterms:modified xsi:type="dcterms:W3CDTF">2024-11-29T14:15:00Z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0x0101008B26A2498775AB4CAD2DE323C2CB560A</vt:lpwstr>
  </property>
</Properties>
</file>